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A61B" w14:textId="77777777" w:rsidR="00367AB0" w:rsidRDefault="0077671D" w:rsidP="00367AB0">
      <w:r>
        <w:t>The file for authors' data should include</w:t>
      </w:r>
      <w:r w:rsidR="00367AB0">
        <w:t>:</w:t>
      </w:r>
    </w:p>
    <w:p w14:paraId="0E643A9F" w14:textId="77777777" w:rsidR="00367AB0" w:rsidRDefault="00367AB0" w:rsidP="00367AB0">
      <w:r>
        <w:t xml:space="preserve">1) </w:t>
      </w:r>
      <w:r w:rsidRPr="000D05D4">
        <w:rPr>
          <w:b/>
        </w:rPr>
        <w:t>ti</w:t>
      </w:r>
      <w:r w:rsidR="0077671D">
        <w:rPr>
          <w:b/>
        </w:rPr>
        <w:t>tle of the article</w:t>
      </w:r>
    </w:p>
    <w:p w14:paraId="36298CF3" w14:textId="77777777" w:rsidR="00367AB0" w:rsidRDefault="00367AB0" w:rsidP="00367AB0">
      <w:r>
        <w:t xml:space="preserve">2) </w:t>
      </w:r>
      <w:r w:rsidRPr="000D05D4">
        <w:rPr>
          <w:b/>
        </w:rPr>
        <w:t>aut</w:t>
      </w:r>
      <w:r w:rsidR="0077671D">
        <w:rPr>
          <w:b/>
        </w:rPr>
        <w:t>hors'names</w:t>
      </w:r>
    </w:p>
    <w:p w14:paraId="7311200A" w14:textId="77777777" w:rsidR="0077671D" w:rsidRDefault="00367AB0" w:rsidP="0077671D">
      <w:pPr>
        <w:rPr>
          <w:lang w:val="en-GB"/>
        </w:rPr>
      </w:pPr>
      <w:r>
        <w:t xml:space="preserve">3) </w:t>
      </w:r>
      <w:r w:rsidR="0077671D">
        <w:rPr>
          <w:b/>
        </w:rPr>
        <w:t>brief biography (biographies)</w:t>
      </w:r>
      <w:r w:rsidRPr="00147A8C">
        <w:t xml:space="preserve"> </w:t>
      </w:r>
      <w:r>
        <w:t xml:space="preserve">– </w:t>
      </w:r>
      <w:r w:rsidR="0077671D">
        <w:t>a</w:t>
      </w:r>
      <w:r w:rsidR="0077671D">
        <w:rPr>
          <w:lang w:val="en-GB"/>
        </w:rPr>
        <w:t xml:space="preserve">uthors are encouraged to supply a brief biography (about 100 words), describing in free text their background (academic degrees, publications, affiliations, etc.) and interests. Add present contacts (preferably e-mail). The name </w:t>
      </w:r>
      <w:r w:rsidR="00CB760F">
        <w:rPr>
          <w:lang w:val="en-GB"/>
        </w:rPr>
        <w:t xml:space="preserve">(in bold type) </w:t>
      </w:r>
      <w:r w:rsidR="0077671D">
        <w:rPr>
          <w:lang w:val="en-GB"/>
        </w:rPr>
        <w:t xml:space="preserve">should </w:t>
      </w:r>
      <w:r w:rsidR="00CB760F">
        <w:rPr>
          <w:lang w:val="en-GB"/>
        </w:rPr>
        <w:t xml:space="preserve">be </w:t>
      </w:r>
      <w:r w:rsidR="0077671D">
        <w:rPr>
          <w:lang w:val="en-GB"/>
        </w:rPr>
        <w:t xml:space="preserve">followed by the birth year in parentheses.  </w:t>
      </w:r>
    </w:p>
    <w:p w14:paraId="7118809C" w14:textId="77777777" w:rsidR="00367AB0" w:rsidRDefault="00367AB0" w:rsidP="00367AB0">
      <w:pPr>
        <w:rPr>
          <w:lang w:val="en-GB"/>
        </w:rPr>
      </w:pPr>
    </w:p>
    <w:p w14:paraId="540ADBEE" w14:textId="77777777" w:rsidR="00D66268" w:rsidRPr="00D66268" w:rsidRDefault="00D66268" w:rsidP="00367AB0">
      <w:pPr>
        <w:rPr>
          <w:lang w:val="en-GB"/>
        </w:rPr>
      </w:pPr>
    </w:p>
    <w:p w14:paraId="3FA40BA8" w14:textId="77777777" w:rsidR="00367AB0" w:rsidRDefault="00367AB0" w:rsidP="00367AB0">
      <w:r>
        <w:t>*************************************************</w:t>
      </w:r>
    </w:p>
    <w:p w14:paraId="13600FD7" w14:textId="77777777" w:rsidR="00367AB0" w:rsidRDefault="00367AB0" w:rsidP="00367AB0">
      <w:r>
        <w:t>Example (from the Yearbook, No. 2, 2006):</w:t>
      </w:r>
    </w:p>
    <w:p w14:paraId="674C5C7B" w14:textId="77777777" w:rsidR="002F0D37" w:rsidRDefault="002F0D37" w:rsidP="002F0D37">
      <w:pPr>
        <w:pStyle w:val="ERY-Title"/>
        <w:rPr>
          <w:lang w:val="en-US"/>
        </w:rPr>
      </w:pPr>
      <w:r>
        <w:rPr>
          <w:lang w:val="en-US"/>
        </w:rPr>
        <w:t>TEACHING LITHUANIAN AS A SECOND/FOREIGN LANGUAGE: CURRENT PRACTICES</w:t>
      </w:r>
    </w:p>
    <w:p w14:paraId="7784CF6B" w14:textId="77777777" w:rsidR="00367AB0" w:rsidRDefault="002F0D37" w:rsidP="002F0D37">
      <w:pPr>
        <w:pStyle w:val="ERY-Subheading1"/>
      </w:pPr>
      <w:r>
        <w:rPr>
          <w:lang w:val="en-US"/>
        </w:rPr>
        <w:t>Meilutė Ramonienė</w:t>
      </w:r>
    </w:p>
    <w:p w14:paraId="3D163BED" w14:textId="77777777" w:rsidR="00367AB0" w:rsidRDefault="00367AB0" w:rsidP="00367AB0"/>
    <w:p w14:paraId="1905B6E9" w14:textId="77777777" w:rsidR="00A128DB" w:rsidRDefault="00CB760F" w:rsidP="0077671D">
      <w:pPr>
        <w:pStyle w:val="ERY-About"/>
      </w:pPr>
      <w:r w:rsidRPr="00D66268">
        <w:rPr>
          <w:rStyle w:val="StyleERY-AboutBoldChar"/>
        </w:rPr>
        <w:t>Meilutė Ramonienė</w:t>
      </w:r>
      <w:r>
        <w:rPr>
          <w:lang w:val="en-US"/>
        </w:rPr>
        <w:t xml:space="preserve"> </w:t>
      </w:r>
      <w:r w:rsidR="002F0D37">
        <w:rPr>
          <w:lang w:val="en-US"/>
        </w:rPr>
        <w:t>is Associate Professor and Head of the Department of Lithuanian Studies at Vilnius University. She has taught Lithuanian as a foreign language at Helsinki University. Her research interests include applied linguistics and onomastics. She is an author of several textbooks and teacher reference books for teaching Lithuanian as a second language including</w:t>
      </w:r>
      <w:r w:rsidR="002F0D37">
        <w:rPr>
          <w:i/>
          <w:lang w:val="en-US"/>
        </w:rPr>
        <w:t xml:space="preserve"> Colloquial Lithuanian</w:t>
      </w:r>
      <w:r w:rsidR="002F0D37">
        <w:rPr>
          <w:lang w:val="en-US"/>
        </w:rPr>
        <w:t xml:space="preserve"> (1997, Routledge), </w:t>
      </w:r>
      <w:r w:rsidR="002F0D37">
        <w:rPr>
          <w:i/>
          <w:lang w:val="en-US"/>
        </w:rPr>
        <w:t>Po truputį</w:t>
      </w:r>
      <w:r w:rsidR="002F0D37">
        <w:rPr>
          <w:lang w:val="en-US"/>
        </w:rPr>
        <w:t xml:space="preserve"> (1998, Baltos lankos), CD-ROM</w:t>
      </w:r>
      <w:r w:rsidR="002F0D37">
        <w:rPr>
          <w:i/>
          <w:lang w:val="en-US"/>
        </w:rPr>
        <w:t xml:space="preserve"> Po truputį </w:t>
      </w:r>
      <w:r w:rsidR="002F0D37">
        <w:rPr>
          <w:lang w:val="en-US"/>
        </w:rPr>
        <w:t>(2000</w:t>
      </w:r>
      <w:r w:rsidR="002F0D37">
        <w:rPr>
          <w:i/>
          <w:lang w:val="en-US"/>
        </w:rPr>
        <w:t xml:space="preserve">, </w:t>
      </w:r>
      <w:r w:rsidR="002F0D37">
        <w:rPr>
          <w:lang w:val="en-US"/>
        </w:rPr>
        <w:t xml:space="preserve">Baltos lankos), </w:t>
      </w:r>
      <w:r w:rsidR="002F0D37">
        <w:rPr>
          <w:i/>
          <w:lang w:val="en-US"/>
        </w:rPr>
        <w:t>Practical grammar of Lithuanian</w:t>
      </w:r>
      <w:r w:rsidR="002F0D37">
        <w:rPr>
          <w:lang w:val="en-US"/>
        </w:rPr>
        <w:t xml:space="preserve"> (2003, Baltos lankos). She has published a number of scientific papers in the field of applied linguistics, sociolinguistics and anthroponymy.</w:t>
      </w:r>
      <w:r w:rsidR="00794EB2">
        <w:rPr>
          <w:lang w:val="en-US"/>
        </w:rPr>
        <w:t xml:space="preserve"> </w:t>
      </w:r>
      <w:hyperlink r:id="rId7" w:history="1">
        <w:r w:rsidR="002F0D37">
          <w:rPr>
            <w:rStyle w:val="Hyperlink"/>
            <w:lang w:val="en-US"/>
          </w:rPr>
          <w:t>meilute.ramoniene@flf.vu.lt</w:t>
        </w:r>
      </w:hyperlink>
    </w:p>
    <w:sectPr w:rsidR="00A128DB">
      <w:pgSz w:w="11907" w:h="16840" w:code="9"/>
      <w:pgMar w:top="1440" w:right="1797" w:bottom="1440" w:left="1797" w:header="708" w:footer="708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F53DD" w14:textId="77777777" w:rsidR="00BA4CB2" w:rsidRDefault="00BA4CB2">
      <w:r>
        <w:separator/>
      </w:r>
    </w:p>
  </w:endnote>
  <w:endnote w:type="continuationSeparator" w:id="0">
    <w:p w14:paraId="34DCA72B" w14:textId="77777777" w:rsidR="00BA4CB2" w:rsidRDefault="00BA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0DF84" w14:textId="77777777" w:rsidR="00BA4CB2" w:rsidRDefault="00BA4CB2">
      <w:r>
        <w:separator/>
      </w:r>
    </w:p>
  </w:footnote>
  <w:footnote w:type="continuationSeparator" w:id="0">
    <w:p w14:paraId="1F371F13" w14:textId="77777777" w:rsidR="00BA4CB2" w:rsidRDefault="00BA4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1F2ABF"/>
    <w:multiLevelType w:val="hybridMultilevel"/>
    <w:tmpl w:val="D32A6D16"/>
    <w:lvl w:ilvl="0" w:tplc="192CF88E">
      <w:start w:val="1"/>
      <w:numFmt w:val="decimal"/>
      <w:lvlText w:val="(%1)"/>
      <w:lvlJc w:val="left"/>
      <w:pPr>
        <w:tabs>
          <w:tab w:val="num" w:pos="927"/>
        </w:tabs>
        <w:ind w:left="924" w:hanging="357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B77697"/>
    <w:multiLevelType w:val="hybridMultilevel"/>
    <w:tmpl w:val="ABF68314"/>
    <w:lvl w:ilvl="0" w:tplc="FCA049C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812667"/>
    <w:multiLevelType w:val="hybridMultilevel"/>
    <w:tmpl w:val="2C6A59CE"/>
    <w:lvl w:ilvl="0" w:tplc="F47822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65210">
    <w:abstractNumId w:val="3"/>
  </w:num>
  <w:num w:numId="2" w16cid:durableId="1686444154">
    <w:abstractNumId w:val="2"/>
  </w:num>
  <w:num w:numId="3" w16cid:durableId="716243954">
    <w:abstractNumId w:val="1"/>
  </w:num>
  <w:num w:numId="4" w16cid:durableId="42226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11"/>
    <w:rsid w:val="00186AC9"/>
    <w:rsid w:val="00206031"/>
    <w:rsid w:val="002772B8"/>
    <w:rsid w:val="002C0327"/>
    <w:rsid w:val="002F0D37"/>
    <w:rsid w:val="0033088C"/>
    <w:rsid w:val="00367AB0"/>
    <w:rsid w:val="006737B1"/>
    <w:rsid w:val="006A5595"/>
    <w:rsid w:val="00765EA9"/>
    <w:rsid w:val="0077671D"/>
    <w:rsid w:val="00794EB2"/>
    <w:rsid w:val="00A128DB"/>
    <w:rsid w:val="00AC58DD"/>
    <w:rsid w:val="00B0673D"/>
    <w:rsid w:val="00B64E35"/>
    <w:rsid w:val="00B93D2D"/>
    <w:rsid w:val="00BA0A11"/>
    <w:rsid w:val="00BA4CB2"/>
    <w:rsid w:val="00C45183"/>
    <w:rsid w:val="00C65A94"/>
    <w:rsid w:val="00CB760F"/>
    <w:rsid w:val="00D66268"/>
    <w:rsid w:val="00DD5D3E"/>
    <w:rsid w:val="00DF4D34"/>
    <w:rsid w:val="00E3711E"/>
    <w:rsid w:val="00F5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685D4"/>
  <w15:chartTrackingRefBased/>
  <w15:docId w15:val="{9F8BD495-8D26-4B2E-A49E-A2615927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720"/>
    </w:pPr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ERY-Title">
    <w:name w:val="ERY-Title"/>
    <w:basedOn w:val="Heading1"/>
    <w:autoRedefine/>
    <w:rsid w:val="00BA0A11"/>
    <w:pPr>
      <w:spacing w:after="400"/>
      <w:ind w:firstLine="0"/>
    </w:pPr>
    <w:rPr>
      <w:caps/>
      <w:sz w:val="28"/>
      <w:szCs w:val="28"/>
    </w:rPr>
  </w:style>
  <w:style w:type="paragraph" w:customStyle="1" w:styleId="ERY-Subheading1">
    <w:name w:val="ERY-Subheading1"/>
    <w:basedOn w:val="Heading3"/>
    <w:autoRedefine/>
    <w:pPr>
      <w:ind w:firstLine="0"/>
    </w:pPr>
    <w:rPr>
      <w:sz w:val="24"/>
      <w:szCs w:val="24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customStyle="1" w:styleId="ERY-Subheading2">
    <w:name w:val="ERY-Subheading2"/>
    <w:basedOn w:val="Heading3"/>
    <w:autoRedefine/>
    <w:pPr>
      <w:ind w:firstLine="0"/>
    </w:pPr>
    <w:rPr>
      <w:sz w:val="22"/>
      <w:szCs w:val="22"/>
    </w:rPr>
  </w:style>
  <w:style w:type="paragraph" w:customStyle="1" w:styleId="ERY-Author">
    <w:name w:val="ERY-Author"/>
    <w:basedOn w:val="ERY-Title"/>
    <w:pPr>
      <w:spacing w:before="100" w:after="200"/>
    </w:pPr>
    <w:rPr>
      <w:caps w:val="0"/>
      <w:sz w:val="22"/>
      <w:szCs w:val="22"/>
    </w:rPr>
  </w:style>
  <w:style w:type="paragraph" w:customStyle="1" w:styleId="ERY-Caption-Figure">
    <w:name w:val="ERY-Caption-Figure"/>
    <w:basedOn w:val="Normal"/>
    <w:pPr>
      <w:spacing w:before="60" w:after="160"/>
    </w:pPr>
    <w:rPr>
      <w:sz w:val="22"/>
      <w:szCs w:val="22"/>
    </w:rPr>
  </w:style>
  <w:style w:type="paragraph" w:customStyle="1" w:styleId="ERY-Note">
    <w:name w:val="ERY-Note"/>
    <w:basedOn w:val="Normal"/>
    <w:pPr>
      <w:spacing w:before="60" w:after="60"/>
      <w:ind w:left="567" w:firstLine="0"/>
    </w:pPr>
    <w:rPr>
      <w:sz w:val="22"/>
      <w:szCs w:val="22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ERY-Keywords">
    <w:name w:val="ERY-Keywords"/>
    <w:basedOn w:val="Normal"/>
    <w:autoRedefine/>
    <w:rsid w:val="00BA0A11"/>
    <w:pPr>
      <w:spacing w:before="200" w:after="600"/>
    </w:pPr>
    <w:rPr>
      <w:sz w:val="22"/>
      <w:szCs w:val="22"/>
    </w:rPr>
  </w:style>
  <w:style w:type="paragraph" w:customStyle="1" w:styleId="ERY-Abstract">
    <w:name w:val="ERY-Abstract"/>
    <w:basedOn w:val="Normal"/>
    <w:link w:val="ERY-AbstractChar"/>
    <w:autoRedefine/>
    <w:rsid w:val="00BA0A11"/>
    <w:pPr>
      <w:jc w:val="both"/>
    </w:pPr>
    <w:rPr>
      <w:sz w:val="22"/>
      <w:szCs w:val="22"/>
    </w:rPr>
  </w:style>
  <w:style w:type="paragraph" w:customStyle="1" w:styleId="ERY-Caption-Table">
    <w:name w:val="ERY-Caption-Table"/>
    <w:basedOn w:val="ERY-Caption-Figure"/>
    <w:pPr>
      <w:spacing w:before="160" w:after="60"/>
    </w:pPr>
  </w:style>
  <w:style w:type="paragraph" w:customStyle="1" w:styleId="ERY-Example">
    <w:name w:val="ERY-Example"/>
    <w:basedOn w:val="ERY-Note"/>
    <w:pPr>
      <w:spacing w:before="0" w:after="100"/>
    </w:pPr>
  </w:style>
  <w:style w:type="paragraph" w:customStyle="1" w:styleId="ERY-Reference">
    <w:name w:val="ERY-Reference"/>
    <w:basedOn w:val="Normal"/>
    <w:pPr>
      <w:ind w:left="720" w:hanging="720"/>
    </w:pPr>
    <w:rPr>
      <w:sz w:val="22"/>
      <w:szCs w:val="22"/>
    </w:rPr>
  </w:style>
  <w:style w:type="paragraph" w:customStyle="1" w:styleId="ERY-Resyme-Title">
    <w:name w:val="ERY-Resyme-Title"/>
    <w:basedOn w:val="ERY-Subheading1"/>
    <w:pPr>
      <w:jc w:val="center"/>
    </w:pPr>
  </w:style>
  <w:style w:type="paragraph" w:customStyle="1" w:styleId="ERY-Resyme-Author">
    <w:name w:val="ERY-Resyme-Author"/>
    <w:basedOn w:val="ERY-Author"/>
    <w:rPr>
      <w:caps/>
    </w:rPr>
  </w:style>
  <w:style w:type="paragraph" w:customStyle="1" w:styleId="ERY-About">
    <w:name w:val="ERY-About"/>
    <w:basedOn w:val="ERY-Abstract"/>
    <w:link w:val="ERY-AboutChar"/>
    <w:autoRedefine/>
    <w:rsid w:val="00D66268"/>
    <w:pPr>
      <w:jc w:val="left"/>
    </w:pPr>
  </w:style>
  <w:style w:type="paragraph" w:customStyle="1" w:styleId="ERY-Pealkiri">
    <w:name w:val="ERY-Pealkiri"/>
    <w:basedOn w:val="Heading1"/>
    <w:autoRedefine/>
    <w:rsid w:val="00367AB0"/>
    <w:pPr>
      <w:spacing w:after="400"/>
      <w:ind w:firstLine="0"/>
    </w:pPr>
    <w:rPr>
      <w:caps/>
      <w:sz w:val="28"/>
      <w:szCs w:val="28"/>
    </w:rPr>
  </w:style>
  <w:style w:type="paragraph" w:customStyle="1" w:styleId="ERY-Vaheplk1">
    <w:name w:val="ERY-Vaheplk1"/>
    <w:basedOn w:val="Heading3"/>
    <w:autoRedefine/>
    <w:rsid w:val="00367AB0"/>
    <w:pPr>
      <w:ind w:firstLine="0"/>
    </w:pPr>
    <w:rPr>
      <w:sz w:val="24"/>
      <w:szCs w:val="24"/>
    </w:rPr>
  </w:style>
  <w:style w:type="character" w:styleId="Strong">
    <w:name w:val="Strong"/>
    <w:basedOn w:val="DefaultParagraphFont"/>
    <w:qFormat/>
    <w:rsid w:val="002F0D37"/>
    <w:rPr>
      <w:b/>
      <w:bCs/>
    </w:rPr>
  </w:style>
  <w:style w:type="paragraph" w:customStyle="1" w:styleId="ERY-Tutvustus">
    <w:name w:val="ERY-Tutvustus"/>
    <w:basedOn w:val="Normal"/>
    <w:rsid w:val="002F0D37"/>
    <w:pPr>
      <w:suppressAutoHyphens/>
      <w:spacing w:before="200"/>
      <w:ind w:firstLine="0"/>
      <w:jc w:val="both"/>
    </w:pPr>
    <w:rPr>
      <w:noProof w:val="0"/>
      <w:sz w:val="22"/>
      <w:szCs w:val="22"/>
      <w:lang w:eastAsia="ar-SA"/>
    </w:rPr>
  </w:style>
  <w:style w:type="paragraph" w:customStyle="1" w:styleId="StyleERY-AboutBold">
    <w:name w:val="Style ERY-About + Bold"/>
    <w:basedOn w:val="ERY-About"/>
    <w:link w:val="StyleERY-AboutBoldChar"/>
    <w:autoRedefine/>
    <w:rsid w:val="00D66268"/>
    <w:rPr>
      <w:b/>
      <w:bCs/>
    </w:rPr>
  </w:style>
  <w:style w:type="character" w:customStyle="1" w:styleId="ERY-AbstractChar">
    <w:name w:val="ERY-Abstract Char"/>
    <w:basedOn w:val="DefaultParagraphFont"/>
    <w:link w:val="ERY-Abstract"/>
    <w:rsid w:val="00D66268"/>
    <w:rPr>
      <w:noProof/>
      <w:sz w:val="22"/>
      <w:szCs w:val="22"/>
      <w:lang w:val="et-EE" w:eastAsia="en-US" w:bidi="ar-SA"/>
    </w:rPr>
  </w:style>
  <w:style w:type="character" w:customStyle="1" w:styleId="ERY-AboutChar">
    <w:name w:val="ERY-About Char"/>
    <w:basedOn w:val="ERY-AbstractChar"/>
    <w:link w:val="ERY-About"/>
    <w:rsid w:val="00D66268"/>
    <w:rPr>
      <w:noProof/>
      <w:sz w:val="22"/>
      <w:szCs w:val="22"/>
      <w:lang w:val="et-EE" w:eastAsia="en-US" w:bidi="ar-SA"/>
    </w:rPr>
  </w:style>
  <w:style w:type="character" w:customStyle="1" w:styleId="StyleERY-AboutBoldChar">
    <w:name w:val="Style ERY-About + Bold Char"/>
    <w:basedOn w:val="ERY-AboutChar"/>
    <w:link w:val="StyleERY-AboutBold"/>
    <w:rsid w:val="00D66268"/>
    <w:rPr>
      <w:b/>
      <w:bCs/>
      <w:noProof/>
      <w:sz w:val="22"/>
      <w:szCs w:val="22"/>
      <w:lang w:val="et-EE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ilute.ramoniene@flf.vu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git%20Langemets\Application%20Data\Microsoft\Templates\ERY-Aastaraam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ERY-Aastaraamat.dot</Template>
  <TotalTime>0</TotalTime>
  <Pages>1</Pages>
  <Words>197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[Kaastöö esileht (eeskujuks TRAMES)]</vt:lpstr>
    </vt:vector>
  </TitlesOfParts>
  <Company>EKI</Company>
  <LinksUpToDate>false</LinksUpToDate>
  <CharactersWithSpaces>1340</CharactersWithSpaces>
  <SharedDoc>false</SharedDoc>
  <HLinks>
    <vt:vector size="6" baseType="variant">
      <vt:variant>
        <vt:i4>2818059</vt:i4>
      </vt:variant>
      <vt:variant>
        <vt:i4>0</vt:i4>
      </vt:variant>
      <vt:variant>
        <vt:i4>0</vt:i4>
      </vt:variant>
      <vt:variant>
        <vt:i4>5</vt:i4>
      </vt:variant>
      <vt:variant>
        <vt:lpwstr>mailto:meilute.ramoniene@flf.vu.lt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Margit Langemets</dc:creator>
  <cp:keywords/>
  <dc:description/>
  <cp:lastModifiedBy>Liis Ermus</cp:lastModifiedBy>
  <cp:revision>2</cp:revision>
  <cp:lastPrinted>2004-10-20T07:39:00Z</cp:lastPrinted>
  <dcterms:created xsi:type="dcterms:W3CDTF">2026-09-16T13:36:00Z</dcterms:created>
  <dcterms:modified xsi:type="dcterms:W3CDTF">2026-09-16T13:36:00Z</dcterms:modified>
</cp:coreProperties>
</file>