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718B9" w14:textId="77777777" w:rsidR="00363577" w:rsidRDefault="00363577" w:rsidP="00363577">
      <w:r>
        <w:t>Autori andmetega fail (väljatrükitud leht) peaks sisaldama kolm asja:</w:t>
      </w:r>
    </w:p>
    <w:p w14:paraId="13EC498D" w14:textId="77777777" w:rsidR="00363577" w:rsidRDefault="00363577" w:rsidP="00363577">
      <w:r>
        <w:t xml:space="preserve">1) </w:t>
      </w:r>
      <w:r w:rsidRPr="000D05D4">
        <w:rPr>
          <w:b/>
        </w:rPr>
        <w:t>artikli pealkiri</w:t>
      </w:r>
    </w:p>
    <w:p w14:paraId="6ACE5F9E" w14:textId="77777777" w:rsidR="00363577" w:rsidRDefault="00363577" w:rsidP="00363577">
      <w:r>
        <w:t xml:space="preserve">2) </w:t>
      </w:r>
      <w:r w:rsidRPr="000D05D4">
        <w:rPr>
          <w:b/>
        </w:rPr>
        <w:t>autori(te) nimi (nimed)</w:t>
      </w:r>
    </w:p>
    <w:p w14:paraId="0A370F7C" w14:textId="77777777" w:rsidR="00147A8C" w:rsidRDefault="00363577" w:rsidP="00147A8C">
      <w:r>
        <w:t xml:space="preserve">3) </w:t>
      </w:r>
      <w:r w:rsidRPr="000D05D4">
        <w:rPr>
          <w:b/>
        </w:rPr>
        <w:t>autoreid tutvustav tekst</w:t>
      </w:r>
      <w:r w:rsidR="00147A8C" w:rsidRPr="00147A8C">
        <w:t xml:space="preserve"> </w:t>
      </w:r>
      <w:r w:rsidR="00147A8C">
        <w:t>– toimetus palub lisada paar lauset vabas sõnastuses autori(te) töö ja tegevuse kohta. Lõigu alguses on autori nimi (poolpaksus kirjas), selle järel sulgudes sünniaasta (hrl kirjas). Soovitatav oleks ära märkida autori praegune töökoht või vabakutselise staatus vm, samuti võiks mainida peamisi tegevus- ja uurimisvaldkondi. Lõppu lisada e-posti aadress.</w:t>
      </w:r>
    </w:p>
    <w:p w14:paraId="2AAB6EE1" w14:textId="77777777" w:rsidR="00363577" w:rsidRDefault="00363577" w:rsidP="00363577"/>
    <w:p w14:paraId="63AD9BE1" w14:textId="77777777" w:rsidR="00777414" w:rsidRDefault="00777414" w:rsidP="00363577"/>
    <w:p w14:paraId="0DC9699C" w14:textId="77777777" w:rsidR="00E139BC" w:rsidRDefault="00E139BC" w:rsidP="000315D5">
      <w:r>
        <w:t>*************************************************</w:t>
      </w:r>
    </w:p>
    <w:p w14:paraId="02E53E2C" w14:textId="77777777" w:rsidR="000315D5" w:rsidRDefault="000315D5" w:rsidP="000315D5">
      <w:r>
        <w:t>Näide</w:t>
      </w:r>
      <w:r w:rsidR="00612E5E">
        <w:t xml:space="preserve"> (aastaraamatust nr 2)</w:t>
      </w:r>
      <w:r>
        <w:t>:</w:t>
      </w:r>
    </w:p>
    <w:p w14:paraId="2F8ECFD0" w14:textId="77777777" w:rsidR="00E139BC" w:rsidRDefault="00E139BC" w:rsidP="00E139BC">
      <w:pPr>
        <w:pStyle w:val="ERY-Pealkiri"/>
        <w:rPr>
          <w:rFonts w:ascii="Times New Roman" w:hAnsi="Times New Roman"/>
          <w:b w:val="0"/>
          <w:caps w:val="0"/>
          <w:kern w:val="0"/>
          <w:sz w:val="24"/>
        </w:rPr>
      </w:pPr>
      <w:r>
        <w:t>eesti koolilaps sõnaraamatu kasutajana</w:t>
      </w:r>
      <w:r>
        <w:rPr>
          <w:rFonts w:ascii="Times New Roman" w:hAnsi="Times New Roman"/>
          <w:b w:val="0"/>
          <w:caps w:val="0"/>
          <w:kern w:val="0"/>
          <w:sz w:val="24"/>
        </w:rPr>
        <w:t xml:space="preserve"> </w:t>
      </w:r>
    </w:p>
    <w:p w14:paraId="14C73064" w14:textId="77777777" w:rsidR="009348B2" w:rsidRDefault="00E139BC" w:rsidP="00E139BC">
      <w:pPr>
        <w:pStyle w:val="ERY-Vaheplk1"/>
      </w:pPr>
      <w:r>
        <w:t>Ruth Mägi</w:t>
      </w:r>
    </w:p>
    <w:p w14:paraId="38981DEE" w14:textId="77777777" w:rsidR="0034255B" w:rsidRDefault="0034255B" w:rsidP="0034255B"/>
    <w:p w14:paraId="3EC116BE" w14:textId="77777777" w:rsidR="009348B2" w:rsidRDefault="00E139BC" w:rsidP="00434A20">
      <w:pPr>
        <w:pStyle w:val="ERY-Tutvustus"/>
      </w:pPr>
      <w:r w:rsidRPr="00E139BC">
        <w:rPr>
          <w:b/>
        </w:rPr>
        <w:t>Ruth Mägi</w:t>
      </w:r>
      <w:r>
        <w:t xml:space="preserve"> on lõpetanud Tartu Ülikooli eesti filoloogia erialal. Töötab TEA Kirjastuses sõnaraamatute osakonna peatoimetajana ning õpib Tallinna Ülikoolis eesti filoloogia osakonnas lingvistika eriala magistriõppes. Uurimisvaldkonnad: leksikograafia üldiselt, pedagoogiline leksikograafia, sõnaraamatute kasutaja ja kasutamine.</w:t>
      </w:r>
      <w:r w:rsidR="00434A20">
        <w:t xml:space="preserve"> </w:t>
      </w:r>
      <w:r>
        <w:rPr>
          <w:u w:val="single"/>
        </w:rPr>
        <w:t>ruth.magi@tea.ee</w:t>
      </w:r>
    </w:p>
    <w:sectPr w:rsidR="009348B2">
      <w:headerReference w:type="even" r:id="rId7"/>
      <w:pgSz w:w="11907" w:h="16840" w:code="9"/>
      <w:pgMar w:top="1440" w:right="1797" w:bottom="1440" w:left="1797" w:header="708" w:footer="708" w:gutter="0"/>
      <w:cols w:space="708"/>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86CA5" w14:textId="77777777" w:rsidR="007F3366" w:rsidRDefault="007F3366">
      <w:r>
        <w:separator/>
      </w:r>
    </w:p>
  </w:endnote>
  <w:endnote w:type="continuationSeparator" w:id="0">
    <w:p w14:paraId="7CE5C75B" w14:textId="77777777" w:rsidR="007F3366" w:rsidRDefault="007F3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4443D" w14:textId="77777777" w:rsidR="007F3366" w:rsidRDefault="007F3366">
      <w:r>
        <w:separator/>
      </w:r>
    </w:p>
  </w:footnote>
  <w:footnote w:type="continuationSeparator" w:id="0">
    <w:p w14:paraId="7A1A7EA9" w14:textId="77777777" w:rsidR="007F3366" w:rsidRDefault="007F3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1CAE" w14:textId="77777777" w:rsidR="00782973" w:rsidRDefault="007829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F2ABF"/>
    <w:multiLevelType w:val="hybridMultilevel"/>
    <w:tmpl w:val="D32A6D16"/>
    <w:lvl w:ilvl="0" w:tplc="192CF88E">
      <w:start w:val="1"/>
      <w:numFmt w:val="decimal"/>
      <w:lvlText w:val="(%1)"/>
      <w:lvlJc w:val="left"/>
      <w:pPr>
        <w:tabs>
          <w:tab w:val="num" w:pos="927"/>
        </w:tabs>
        <w:ind w:left="924" w:hanging="357"/>
      </w:pPr>
      <w:rPr>
        <w:rFonts w:hint="default"/>
        <w:b w:val="0"/>
        <w:i w:val="0"/>
        <w:sz w:val="20"/>
        <w:szCs w:val="2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 w15:restartNumberingAfterBreak="0">
    <w:nsid w:val="6CB77697"/>
    <w:multiLevelType w:val="hybridMultilevel"/>
    <w:tmpl w:val="ABF68314"/>
    <w:lvl w:ilvl="0" w:tplc="FCA049C8">
      <w:start w:val="1"/>
      <w:numFmt w:val="decimal"/>
      <w:lvlText w:val="%1)"/>
      <w:lvlJc w:val="left"/>
      <w:pPr>
        <w:tabs>
          <w:tab w:val="num" w:pos="360"/>
        </w:tabs>
        <w:ind w:left="357" w:hanging="357"/>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79812667"/>
    <w:multiLevelType w:val="hybridMultilevel"/>
    <w:tmpl w:val="2C6A59CE"/>
    <w:lvl w:ilvl="0" w:tplc="F4782248">
      <w:start w:val="1"/>
      <w:numFmt w:val="bullet"/>
      <w:lvlText w:val=""/>
      <w:lvlJc w:val="left"/>
      <w:pPr>
        <w:tabs>
          <w:tab w:val="num" w:pos="360"/>
        </w:tabs>
        <w:ind w:left="360" w:hanging="360"/>
      </w:pPr>
      <w:rPr>
        <w:rFonts w:ascii="Symbol" w:hAnsi="Symbol" w:cs="Times New Roman" w:hint="default"/>
      </w:rPr>
    </w:lvl>
    <w:lvl w:ilvl="1" w:tplc="04090001">
      <w:start w:val="1"/>
      <w:numFmt w:val="bullet"/>
      <w:lvlText w:val=""/>
      <w:lvlJc w:val="left"/>
      <w:pPr>
        <w:tabs>
          <w:tab w:val="num" w:pos="1440"/>
        </w:tabs>
        <w:ind w:left="1440" w:hanging="360"/>
      </w:pPr>
      <w:rPr>
        <w:rFonts w:ascii="Symbol" w:hAnsi="Symbol"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645938589">
    <w:abstractNumId w:val="2"/>
  </w:num>
  <w:num w:numId="2" w16cid:durableId="1743791898">
    <w:abstractNumId w:val="1"/>
  </w:num>
  <w:num w:numId="3" w16cid:durableId="1069497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87"/>
  <w:drawingGridVerticalSpacing w:val="127"/>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414"/>
    <w:rsid w:val="00002075"/>
    <w:rsid w:val="00007CBD"/>
    <w:rsid w:val="00020AD8"/>
    <w:rsid w:val="000315D5"/>
    <w:rsid w:val="000378BC"/>
    <w:rsid w:val="00062ECE"/>
    <w:rsid w:val="00067866"/>
    <w:rsid w:val="00093A1E"/>
    <w:rsid w:val="0009685E"/>
    <w:rsid w:val="000B7408"/>
    <w:rsid w:val="000D05D4"/>
    <w:rsid w:val="000F1026"/>
    <w:rsid w:val="000F3B8F"/>
    <w:rsid w:val="001110C7"/>
    <w:rsid w:val="00112881"/>
    <w:rsid w:val="00120BEE"/>
    <w:rsid w:val="00147A8C"/>
    <w:rsid w:val="0015207E"/>
    <w:rsid w:val="00160817"/>
    <w:rsid w:val="00166BB9"/>
    <w:rsid w:val="0018379A"/>
    <w:rsid w:val="00185514"/>
    <w:rsid w:val="00192849"/>
    <w:rsid w:val="001A48FD"/>
    <w:rsid w:val="001F7544"/>
    <w:rsid w:val="00200654"/>
    <w:rsid w:val="002124D6"/>
    <w:rsid w:val="002169C0"/>
    <w:rsid w:val="00220ABF"/>
    <w:rsid w:val="00230468"/>
    <w:rsid w:val="00254A3F"/>
    <w:rsid w:val="00263E2B"/>
    <w:rsid w:val="002C6BAF"/>
    <w:rsid w:val="002F0936"/>
    <w:rsid w:val="0031500B"/>
    <w:rsid w:val="00320A76"/>
    <w:rsid w:val="00330F57"/>
    <w:rsid w:val="00336D8C"/>
    <w:rsid w:val="00340414"/>
    <w:rsid w:val="0034255B"/>
    <w:rsid w:val="003451F3"/>
    <w:rsid w:val="003564D6"/>
    <w:rsid w:val="00363577"/>
    <w:rsid w:val="003B531D"/>
    <w:rsid w:val="003C3A1E"/>
    <w:rsid w:val="003D7F5A"/>
    <w:rsid w:val="004044AE"/>
    <w:rsid w:val="00414DA5"/>
    <w:rsid w:val="00416FB2"/>
    <w:rsid w:val="00434A20"/>
    <w:rsid w:val="00445158"/>
    <w:rsid w:val="004674DB"/>
    <w:rsid w:val="0049368B"/>
    <w:rsid w:val="004E0C9F"/>
    <w:rsid w:val="00504392"/>
    <w:rsid w:val="00512FC3"/>
    <w:rsid w:val="0052195D"/>
    <w:rsid w:val="00533E21"/>
    <w:rsid w:val="00543B12"/>
    <w:rsid w:val="00552370"/>
    <w:rsid w:val="005728C1"/>
    <w:rsid w:val="00575843"/>
    <w:rsid w:val="00582F51"/>
    <w:rsid w:val="005B6357"/>
    <w:rsid w:val="005E3AC0"/>
    <w:rsid w:val="005F34C2"/>
    <w:rsid w:val="0060050E"/>
    <w:rsid w:val="00612E5E"/>
    <w:rsid w:val="00621DCF"/>
    <w:rsid w:val="00630378"/>
    <w:rsid w:val="006617E6"/>
    <w:rsid w:val="00677C79"/>
    <w:rsid w:val="006A573E"/>
    <w:rsid w:val="006C0E88"/>
    <w:rsid w:val="006E4894"/>
    <w:rsid w:val="00777414"/>
    <w:rsid w:val="00782973"/>
    <w:rsid w:val="00783114"/>
    <w:rsid w:val="00797095"/>
    <w:rsid w:val="007F3366"/>
    <w:rsid w:val="008026FA"/>
    <w:rsid w:val="00804067"/>
    <w:rsid w:val="008123E2"/>
    <w:rsid w:val="00830CEF"/>
    <w:rsid w:val="00850D31"/>
    <w:rsid w:val="00857EB3"/>
    <w:rsid w:val="00876C96"/>
    <w:rsid w:val="008E6724"/>
    <w:rsid w:val="00911E3A"/>
    <w:rsid w:val="00917661"/>
    <w:rsid w:val="00924444"/>
    <w:rsid w:val="009348B2"/>
    <w:rsid w:val="00936917"/>
    <w:rsid w:val="00941DAF"/>
    <w:rsid w:val="00945056"/>
    <w:rsid w:val="00945B5B"/>
    <w:rsid w:val="0095481E"/>
    <w:rsid w:val="0096148E"/>
    <w:rsid w:val="009716A4"/>
    <w:rsid w:val="00992603"/>
    <w:rsid w:val="009A4655"/>
    <w:rsid w:val="009C0939"/>
    <w:rsid w:val="009D15EA"/>
    <w:rsid w:val="009E7E9D"/>
    <w:rsid w:val="00A707AE"/>
    <w:rsid w:val="00A82CD1"/>
    <w:rsid w:val="00AA101E"/>
    <w:rsid w:val="00AA79CB"/>
    <w:rsid w:val="00AB26E3"/>
    <w:rsid w:val="00AB7A91"/>
    <w:rsid w:val="00AF10FA"/>
    <w:rsid w:val="00B0025D"/>
    <w:rsid w:val="00B01F58"/>
    <w:rsid w:val="00B120BE"/>
    <w:rsid w:val="00B75A29"/>
    <w:rsid w:val="00BA62EF"/>
    <w:rsid w:val="00BB7ACA"/>
    <w:rsid w:val="00BC040E"/>
    <w:rsid w:val="00BD6DD5"/>
    <w:rsid w:val="00BE7DE8"/>
    <w:rsid w:val="00BF6DB7"/>
    <w:rsid w:val="00C0541E"/>
    <w:rsid w:val="00C14823"/>
    <w:rsid w:val="00C35D3A"/>
    <w:rsid w:val="00C5122D"/>
    <w:rsid w:val="00C90348"/>
    <w:rsid w:val="00C941F7"/>
    <w:rsid w:val="00CA0B11"/>
    <w:rsid w:val="00CA6A5C"/>
    <w:rsid w:val="00CB7DE2"/>
    <w:rsid w:val="00CD1A9F"/>
    <w:rsid w:val="00CF6003"/>
    <w:rsid w:val="00D01E33"/>
    <w:rsid w:val="00D10312"/>
    <w:rsid w:val="00D37EC5"/>
    <w:rsid w:val="00D55A86"/>
    <w:rsid w:val="00D84411"/>
    <w:rsid w:val="00DA1DAB"/>
    <w:rsid w:val="00DC02AC"/>
    <w:rsid w:val="00E139BC"/>
    <w:rsid w:val="00E143CC"/>
    <w:rsid w:val="00E22001"/>
    <w:rsid w:val="00E634D6"/>
    <w:rsid w:val="00E74CED"/>
    <w:rsid w:val="00E76E8E"/>
    <w:rsid w:val="00ED7FAF"/>
    <w:rsid w:val="00F06639"/>
    <w:rsid w:val="00F11431"/>
    <w:rsid w:val="00F50B72"/>
    <w:rsid w:val="00F5284B"/>
    <w:rsid w:val="00F60832"/>
    <w:rsid w:val="00F64DA7"/>
    <w:rsid w:val="00F66461"/>
    <w:rsid w:val="00F84619"/>
    <w:rsid w:val="00F95AF0"/>
    <w:rsid w:val="00FC2555"/>
    <w:rsid w:val="00FD4F70"/>
    <w:rsid w:val="00FE285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F784AE"/>
  <w15:chartTrackingRefBased/>
  <w15:docId w15:val="{9F8BD495-8D26-4B2E-A49E-A26159274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firstLine="720"/>
    </w:pPr>
    <w:rPr>
      <w:noProof/>
      <w:sz w:val="24"/>
      <w:szCs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Pr>
      <w:color w:val="0000FF"/>
      <w:u w:val="single"/>
    </w:rPr>
  </w:style>
  <w:style w:type="paragraph" w:customStyle="1" w:styleId="ERY-Pealkiri">
    <w:name w:val="ERY-Pealkiri"/>
    <w:basedOn w:val="Heading1"/>
    <w:autoRedefine/>
    <w:rsid w:val="004674DB"/>
    <w:pPr>
      <w:spacing w:after="400"/>
      <w:ind w:firstLine="0"/>
    </w:pPr>
    <w:rPr>
      <w:caps/>
      <w:sz w:val="28"/>
      <w:szCs w:val="28"/>
    </w:rPr>
  </w:style>
  <w:style w:type="paragraph" w:customStyle="1" w:styleId="ERY-Vaheplk1">
    <w:name w:val="ERY-Vaheplk1"/>
    <w:basedOn w:val="Heading3"/>
    <w:autoRedefine/>
    <w:pPr>
      <w:ind w:firstLine="0"/>
    </w:pPr>
    <w:rPr>
      <w:sz w:val="24"/>
      <w:szCs w:val="24"/>
    </w:rPr>
  </w:style>
  <w:style w:type="paragraph" w:styleId="FootnoteText">
    <w:name w:val="footnote text"/>
    <w:basedOn w:val="Normal"/>
    <w:semiHidden/>
    <w:rPr>
      <w:sz w:val="20"/>
      <w:szCs w:val="20"/>
    </w:rPr>
  </w:style>
  <w:style w:type="paragraph" w:customStyle="1" w:styleId="ERY-Vaheplk2">
    <w:name w:val="ERY-Vaheplk2"/>
    <w:basedOn w:val="Heading3"/>
    <w:autoRedefine/>
    <w:rsid w:val="00336D8C"/>
    <w:pPr>
      <w:ind w:firstLine="0"/>
    </w:pPr>
    <w:rPr>
      <w:sz w:val="20"/>
      <w:szCs w:val="20"/>
    </w:rPr>
  </w:style>
  <w:style w:type="paragraph" w:customStyle="1" w:styleId="ERY-Joonis-plk">
    <w:name w:val="ERY-Joonis-plk"/>
    <w:basedOn w:val="Normal"/>
    <w:pPr>
      <w:spacing w:before="60" w:after="160"/>
    </w:pPr>
    <w:rPr>
      <w:sz w:val="22"/>
      <w:szCs w:val="22"/>
    </w:rPr>
  </w:style>
  <w:style w:type="paragraph" w:customStyle="1" w:styleId="ERY-Mrkus">
    <w:name w:val="ERY-Märkus"/>
    <w:basedOn w:val="Normal"/>
    <w:pPr>
      <w:spacing w:before="60" w:after="60"/>
      <w:ind w:left="567" w:firstLine="0"/>
    </w:pPr>
    <w:rPr>
      <w:sz w:val="22"/>
      <w:szCs w:val="22"/>
    </w:rPr>
  </w:style>
  <w:style w:type="character" w:styleId="FootnoteReference">
    <w:name w:val="footnote reference"/>
    <w:basedOn w:val="DefaultParagraphFont"/>
    <w:semiHidden/>
    <w:rPr>
      <w:vertAlign w:val="superscript"/>
    </w:rPr>
  </w:style>
  <w:style w:type="paragraph" w:customStyle="1" w:styleId="ERY-Viide">
    <w:name w:val="ERY-Viide"/>
    <w:basedOn w:val="Normal"/>
    <w:pPr>
      <w:ind w:left="720" w:hanging="720"/>
    </w:pPr>
    <w:rPr>
      <w:sz w:val="22"/>
      <w:szCs w:val="22"/>
    </w:rPr>
  </w:style>
  <w:style w:type="paragraph" w:customStyle="1" w:styleId="ERY-Vtmesnad">
    <w:name w:val="ERY-Võtmesõnad"/>
    <w:basedOn w:val="Normal"/>
    <w:link w:val="ERY-VtmesnadChar"/>
    <w:autoRedefine/>
    <w:rsid w:val="00B01F58"/>
    <w:pPr>
      <w:spacing w:before="100" w:after="100"/>
    </w:pPr>
  </w:style>
  <w:style w:type="paragraph" w:customStyle="1" w:styleId="ERY-Ylevaade">
    <w:name w:val="ERY-Ylevaade"/>
    <w:basedOn w:val="Normal"/>
    <w:autoRedefine/>
    <w:rsid w:val="004674DB"/>
  </w:style>
  <w:style w:type="paragraph" w:customStyle="1" w:styleId="ERY-Tabel-plk">
    <w:name w:val="ERY-Tabel-plk"/>
    <w:basedOn w:val="ERY-Joonis-plk"/>
    <w:pPr>
      <w:spacing w:before="160" w:after="60"/>
    </w:pPr>
  </w:style>
  <w:style w:type="paragraph" w:customStyle="1" w:styleId="ERY-Nide">
    <w:name w:val="ERY-Näide"/>
    <w:basedOn w:val="ERY-Mrkus"/>
    <w:pPr>
      <w:spacing w:before="0" w:after="100"/>
    </w:pPr>
  </w:style>
  <w:style w:type="paragraph" w:customStyle="1" w:styleId="ERY-Kirjandus">
    <w:name w:val="ERY-Kirjandus"/>
    <w:basedOn w:val="Normal"/>
    <w:pPr>
      <w:ind w:left="720" w:hanging="720"/>
    </w:pPr>
    <w:rPr>
      <w:sz w:val="22"/>
      <w:szCs w:val="22"/>
    </w:rPr>
  </w:style>
  <w:style w:type="paragraph" w:customStyle="1" w:styleId="ERY-Tutvustus">
    <w:name w:val="ERY-Tutvustus"/>
    <w:basedOn w:val="ERY-Ylevaade"/>
    <w:autoRedefine/>
    <w:rsid w:val="003564D6"/>
    <w:pPr>
      <w:spacing w:before="100"/>
    </w:pPr>
  </w:style>
  <w:style w:type="character" w:styleId="FollowedHyperlink">
    <w:name w:val="FollowedHyperlink"/>
    <w:basedOn w:val="DefaultParagraphFont"/>
    <w:rPr>
      <w:color w:val="800080"/>
      <w:u w:val="single"/>
    </w:rPr>
  </w:style>
  <w:style w:type="paragraph" w:customStyle="1" w:styleId="StyleERY-Autor12pt">
    <w:name w:val="Style ERY-Autor + 12 pt"/>
    <w:basedOn w:val="Normal"/>
    <w:autoRedefine/>
    <w:rsid w:val="009348B2"/>
    <w:pPr>
      <w:keepNext/>
      <w:spacing w:before="100" w:after="200"/>
      <w:ind w:firstLine="0"/>
      <w:outlineLvl w:val="0"/>
    </w:pPr>
    <w:rPr>
      <w:rFonts w:ascii="Arial" w:hAnsi="Arial" w:cs="Arial"/>
      <w:b/>
      <w:bCs/>
      <w:kern w:val="32"/>
      <w:szCs w:val="22"/>
    </w:rPr>
  </w:style>
  <w:style w:type="paragraph" w:customStyle="1" w:styleId="StyleERY-VtmesnadBold">
    <w:name w:val="Style ERY-Võtmesõnad + Bold"/>
    <w:basedOn w:val="ERY-Vtmesnad"/>
    <w:link w:val="StyleERY-VtmesnadBoldChar"/>
    <w:autoRedefine/>
    <w:rsid w:val="00543B12"/>
    <w:rPr>
      <w:b/>
      <w:bCs/>
    </w:rPr>
  </w:style>
  <w:style w:type="character" w:customStyle="1" w:styleId="ERY-VtmesnadChar">
    <w:name w:val="ERY-Võtmesõnad Char"/>
    <w:basedOn w:val="DefaultParagraphFont"/>
    <w:link w:val="ERY-Vtmesnad"/>
    <w:rsid w:val="00B01F58"/>
    <w:rPr>
      <w:noProof/>
      <w:sz w:val="24"/>
      <w:szCs w:val="24"/>
      <w:lang w:val="et-EE" w:eastAsia="en-US" w:bidi="ar-SA"/>
    </w:rPr>
  </w:style>
  <w:style w:type="character" w:customStyle="1" w:styleId="StyleERY-VtmesnadBoldChar">
    <w:name w:val="Style ERY-Võtmesõnad + Bold Char"/>
    <w:basedOn w:val="ERY-VtmesnadChar"/>
    <w:link w:val="StyleERY-VtmesnadBold"/>
    <w:rsid w:val="00543B12"/>
    <w:rPr>
      <w:b/>
      <w:bCs/>
      <w:noProof/>
      <w:sz w:val="24"/>
      <w:szCs w:val="24"/>
      <w:lang w:val="et-EE" w:eastAsia="en-US" w:bidi="ar-SA"/>
    </w:rPr>
  </w:style>
  <w:style w:type="paragraph" w:customStyle="1" w:styleId="ERY-Tsitaat">
    <w:name w:val="ERY-Tsitaat"/>
    <w:basedOn w:val="ERY-Mrkus"/>
    <w:autoRedefine/>
    <w:rsid w:val="00552370"/>
    <w:rPr>
      <w:kern w:val="36"/>
    </w:rPr>
  </w:style>
  <w:style w:type="paragraph" w:customStyle="1" w:styleId="StyleERY-VtmesnadBold1">
    <w:name w:val="Style ERY-Võtmesõnad + Bold1"/>
    <w:basedOn w:val="ERY-Vtmesnad"/>
    <w:link w:val="StyleERY-VtmesnadBold1Char"/>
    <w:autoRedefine/>
    <w:rsid w:val="00263E2B"/>
    <w:rPr>
      <w:b/>
      <w:bCs/>
    </w:rPr>
  </w:style>
  <w:style w:type="character" w:customStyle="1" w:styleId="StyleERY-VtmesnadBold1Char">
    <w:name w:val="Style ERY-Võtmesõnad + Bold1 Char"/>
    <w:basedOn w:val="ERY-VtmesnadChar"/>
    <w:link w:val="StyleERY-VtmesnadBold1"/>
    <w:rsid w:val="00263E2B"/>
    <w:rPr>
      <w:b/>
      <w:bCs/>
      <w:noProof/>
      <w:sz w:val="24"/>
      <w:szCs w:val="24"/>
      <w:lang w:val="et-EE" w:eastAsia="en-US" w:bidi="ar-SA"/>
    </w:rPr>
  </w:style>
  <w:style w:type="paragraph" w:customStyle="1" w:styleId="ERY-Vaheplk">
    <w:name w:val="ERY-Vaheplk"/>
    <w:basedOn w:val="Heading3"/>
    <w:rsid w:val="009348B2"/>
    <w:pPr>
      <w:ind w:firstLine="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git%20Langemets\Application%20Data\Microsoft\Templates\ERY-Aastaraa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ERY-Aastaraamat.dot</Template>
  <TotalTime>2</TotalTime>
  <Pages>1</Pages>
  <Words>143</Words>
  <Characters>833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[Kaastöö esileht (eeskujuks TRAMES)]</vt:lpstr>
    </vt:vector>
  </TitlesOfParts>
  <Company>EKI</Company>
  <LinksUpToDate>false</LinksUpToDate>
  <CharactersWithSpaces>975</CharactersWithSpaces>
  <SharedDoc>false</SharedDoc>
  <HLinks>
    <vt:vector size="6" baseType="variant">
      <vt:variant>
        <vt:i4>2424958</vt:i4>
      </vt:variant>
      <vt:variant>
        <vt:i4>0</vt:i4>
      </vt:variant>
      <vt:variant>
        <vt:i4>0</vt:i4>
      </vt:variant>
      <vt:variant>
        <vt:i4>5</vt:i4>
      </vt:variant>
      <vt:variant>
        <vt:lpwstr>http://www.rakenduslingvistika.ee/main.php?mida=publika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Margit Langemets</dc:creator>
  <cp:keywords/>
  <dc:description/>
  <cp:lastModifiedBy>Liis Ermus</cp:lastModifiedBy>
  <cp:revision>5</cp:revision>
  <cp:lastPrinted>2004-10-20T07:39:00Z</cp:lastPrinted>
  <dcterms:created xsi:type="dcterms:W3CDTF">2026-09-16T13:34:00Z</dcterms:created>
  <dcterms:modified xsi:type="dcterms:W3CDTF">2026-09-16T13:36:00Z</dcterms:modified>
</cp:coreProperties>
</file>