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12718B9" w14:textId="086D36AA" w:rsidR="003A1521" w:rsidRDefault="00604030" w:rsidP="00363577">
      <w:r>
        <w:t>The author information file (printed page) should contain three items:</w:t>
      </w:r>
    </w:p>
    <w:p w14:paraId="13EC498D" w14:textId="392C2A3A" w:rsidR="003A1521" w:rsidRDefault="00DA4E3A" w:rsidP="00363577">
      <w:r>
        <w:t xml:space="preserve">1) </w:t>
      </w:r>
      <w:r>
        <w:rPr>
          <w:b/>
          <w:bCs/>
        </w:rPr>
        <w:t>article title</w:t>
      </w:r>
    </w:p>
    <w:p w14:paraId="6ACE5F9E" w14:textId="6E318E9B" w:rsidR="003A1521" w:rsidRDefault="00CE7604" w:rsidP="00363577">
      <w:r>
        <w:t xml:space="preserve">2) </w:t>
      </w:r>
      <w:r>
        <w:rPr>
          <w:b/>
          <w:bCs/>
        </w:rPr>
        <w:t>name(s) of the author(s)</w:t>
      </w:r>
    </w:p>
    <w:p w14:paraId="06E08C67" w14:textId="195892A6" w:rsidR="003A1521" w:rsidRDefault="00EC62B8" w:rsidP="00AE3C09">
      <w:r>
        <w:t xml:space="preserve">3) </w:t>
      </w:r>
      <w:r>
        <w:rPr>
          <w:b/>
          <w:bCs/>
        </w:rPr>
        <w:t>text introducing the author(s)</w:t>
      </w:r>
      <w:r>
        <w:t xml:space="preserve"> – the editorial team asks author</w:t>
      </w:r>
      <w:r w:rsidR="002C7DD9">
        <w:t>(</w:t>
      </w:r>
      <w:r>
        <w:t>s</w:t>
      </w:r>
      <w:r w:rsidR="002C7DD9">
        <w:t>)</w:t>
      </w:r>
      <w:r>
        <w:t xml:space="preserve"> to add a few freely worded sentences about the work and activities of the author(s). The paragraph should begin with the author’s name (in bold). In parentheses, state the author’s current institutional affiliation, freelance status, or other relevant status; then mention their main areas of activity and research, as well as their scholarly interests. Add a professional address and email address at the end (each on a separate line).</w:t>
      </w:r>
    </w:p>
    <w:p w14:paraId="0A370F7C" w14:textId="59F616DA" w:rsidR="003A1521" w:rsidRDefault="00FF41F2" w:rsidP="00AE3C09">
      <w:r>
        <w:t xml:space="preserve">Mentioning a </w:t>
      </w:r>
      <w:r>
        <w:rPr>
          <w:b/>
          <w:bCs/>
        </w:rPr>
        <w:t>research grant or funder</w:t>
      </w:r>
      <w:r>
        <w:t xml:space="preserve"> should likewise be avoided in the main article file (to preserve anonymity) and provided together with the author</w:t>
      </w:r>
      <w:r w:rsidR="002C7DD9">
        <w:t>(s)</w:t>
      </w:r>
      <w:r>
        <w:t xml:space="preserve"> information, so that the editorial team can avoid conflicts of interest during the review stage. Example:</w:t>
      </w:r>
    </w:p>
    <w:p w14:paraId="2F8ECFD0" w14:textId="2246538F" w:rsidR="003A1521" w:rsidRPr="005D101B" w:rsidRDefault="00880A21" w:rsidP="008772ED">
      <w:pPr>
        <w:pStyle w:val="ERY-Pealkiri"/>
        <w:rPr>
          <w:rFonts w:ascii="Times New Roman" w:hAnsi="Times New Roman"/>
          <w:kern w:val="0"/>
          <w:sz w:val="24"/>
          <w:szCs w:val="24"/>
        </w:rPr>
      </w:pPr>
      <w:r>
        <w:t>the Estonian schoolchild as a dictionary user</w:t>
      </w:r>
    </w:p>
    <w:p w14:paraId="38981DEE" w14:textId="1D558336" w:rsidR="003A1521" w:rsidRDefault="00000000" w:rsidP="00922A81">
      <w:pPr>
        <w:pStyle w:val="ERY-Vaheplk1"/>
      </w:pPr>
      <w:r>
        <w:t>Ruth Mägi</w:t>
      </w:r>
    </w:p>
    <w:p w14:paraId="13C9E87B" w14:textId="04427DCA" w:rsidR="003A1521" w:rsidRPr="00AE3C09" w:rsidRDefault="00461629" w:rsidP="00AE3C09">
      <w:pPr>
        <w:rPr>
          <w:lang w:val="en-US"/>
        </w:rPr>
      </w:pPr>
      <w:r>
        <w:rPr>
          <w:lang w:val="en-US"/>
        </w:rPr>
        <w:t>The preparation of this article was supported by the Kadri, Nikolai and Gerda Rõuk Support Fund of the Institute of Estonian and General Linguistics at the University of Tartu.</w:t>
      </w:r>
    </w:p>
    <w:p w14:paraId="668E4221" w14:textId="48E3BEF9" w:rsidR="003A1521" w:rsidRPr="008772ED" w:rsidRDefault="00000000" w:rsidP="00835520">
      <w:pPr>
        <w:spacing w:before="480"/>
        <w:ind w:left="720" w:firstLine="0"/>
        <w:rPr>
          <w:lang w:val="en-US"/>
        </w:rPr>
      </w:pPr>
      <w:r>
        <w:rPr>
          <w:b/>
          <w:bCs/>
        </w:rPr>
        <w:t>Mari Sepp</w:t>
      </w:r>
      <w:r>
        <w:t xml:space="preserve"> (Tallinn University) </w:t>
      </w:r>
      <w:r w:rsidR="002C7DD9" w:rsidRPr="002C7DD9">
        <w:t>has a background in Estonian philology</w:t>
      </w:r>
      <w:r>
        <w:rPr>
          <w:lang w:val="en-US"/>
        </w:rPr>
        <w:t xml:space="preserve"> and researches metalinguistic awareness and meaningful grammar instruction.</w:t>
      </w:r>
      <w:r>
        <w:rPr>
          <w:lang w:val="en-US"/>
        </w:rPr>
        <w:br/>
        <w:t xml:space="preserve">Narva </w:t>
      </w:r>
      <w:r w:rsidR="001429B0">
        <w:rPr>
          <w:lang w:val="en-US"/>
        </w:rPr>
        <w:t>Road</w:t>
      </w:r>
      <w:r>
        <w:rPr>
          <w:lang w:val="en-US"/>
        </w:rPr>
        <w:t xml:space="preserve"> 25, 10120 Tallinn, Estonia</w:t>
      </w:r>
      <w:r w:rsidRPr="008772ED">
        <w:br/>
      </w:r>
      <w:hyperlink r:id="rId7" w:history="1">
        <w:r w:rsidRPr="008772ED">
          <w:rPr>
            <w:rStyle w:val="Hyperlink"/>
          </w:rPr>
          <w:t>mari.sepp@eki.ee</w:t>
        </w:r>
      </w:hyperlink>
    </w:p>
    <w:p w14:paraId="3EC116BE" w14:textId="3C7B7041" w:rsidR="009348B2" w:rsidRDefault="009348B2" w:rsidP="008772ED">
      <w:pPr>
        <w:pStyle w:val="ERY-Tutvustus"/>
      </w:pPr>
    </w:p>
    <w:sectPr w:rsidR="009348B2">
      <w:headerReference w:type="even" r:id="rId8"/>
      <w:headerReference w:type="default" r:id="rId9"/>
      <w:footerReference w:type="even" r:id="rId10"/>
      <w:footerReference w:type="default" r:id="rId11"/>
      <w:headerReference w:type="first" r:id="rId12"/>
      <w:footerReference w:type="first" r:id="rId13"/>
      <w:pgSz w:w="11907" w:h="16840" w:code="9"/>
      <w:pgMar w:top="1440" w:right="1797" w:bottom="1440" w:left="1797" w:header="708" w:footer="708" w:gutter="0"/>
      <w:cols w:space="708"/>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66AE047" w14:textId="77777777" w:rsidR="00B91130" w:rsidRDefault="00B91130">
      <w:r>
        <w:separator/>
      </w:r>
    </w:p>
  </w:endnote>
  <w:endnote w:type="continuationSeparator" w:id="0">
    <w:p w14:paraId="40C1CD32" w14:textId="77777777" w:rsidR="00B91130" w:rsidRDefault="00B91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9ED861D" w14:textId="77777777" w:rsidR="00D60236" w:rsidRDefault="00D602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C4AB6B" w14:textId="77777777" w:rsidR="00D60236" w:rsidRDefault="00D6023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E893E3" w14:textId="77777777" w:rsidR="00D60236" w:rsidRDefault="00D602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68606FF" w14:textId="77777777" w:rsidR="00B91130" w:rsidRDefault="00B91130">
      <w:r>
        <w:separator/>
      </w:r>
    </w:p>
  </w:footnote>
  <w:footnote w:type="continuationSeparator" w:id="0">
    <w:p w14:paraId="19D7A0F9" w14:textId="77777777" w:rsidR="00B91130" w:rsidRDefault="00B911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751CAE" w14:textId="77777777" w:rsidR="00782973" w:rsidRDefault="0078297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B4694B" w14:textId="77777777" w:rsidR="00D60236" w:rsidRDefault="00D602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69E3E08" w14:textId="77777777" w:rsidR="00D60236" w:rsidRDefault="00D602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A1F2ABF"/>
    <w:multiLevelType w:val="hybridMultilevel"/>
    <w:tmpl w:val="D32A6D16"/>
    <w:lvl w:ilvl="0" w:tplc="192CF88E">
      <w:start w:val="1"/>
      <w:numFmt w:val="decimal"/>
      <w:lvlText w:val="(%1)"/>
      <w:lvlJc w:val="left"/>
      <w:pPr>
        <w:tabs>
          <w:tab w:val="num" w:pos="927"/>
        </w:tabs>
        <w:ind w:left="924" w:hanging="357"/>
      </w:pPr>
      <w:rPr>
        <w:rFonts w:hint="default"/>
        <w:b w:val="0"/>
        <w:i w:val="0"/>
        <w:sz w:val="20"/>
        <w:szCs w:val="20"/>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 w15:restartNumberingAfterBreak="0">
    <w:nsid w:val="6CB77697"/>
    <w:multiLevelType w:val="hybridMultilevel"/>
    <w:tmpl w:val="ABF68314"/>
    <w:lvl w:ilvl="0" w:tplc="FCA049C8">
      <w:start w:val="1"/>
      <w:numFmt w:val="decimal"/>
      <w:lvlText w:val="%1)"/>
      <w:lvlJc w:val="left"/>
      <w:pPr>
        <w:tabs>
          <w:tab w:val="num" w:pos="360"/>
        </w:tabs>
        <w:ind w:left="357" w:hanging="357"/>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79812667"/>
    <w:multiLevelType w:val="hybridMultilevel"/>
    <w:tmpl w:val="2C6A59CE"/>
    <w:lvl w:ilvl="0" w:tplc="F4782248">
      <w:start w:val="1"/>
      <w:numFmt w:val="bullet"/>
      <w:lvlText w:val=""/>
      <w:lvlJc w:val="left"/>
      <w:pPr>
        <w:tabs>
          <w:tab w:val="num" w:pos="360"/>
        </w:tabs>
        <w:ind w:left="360" w:hanging="360"/>
      </w:pPr>
      <w:rPr>
        <w:rFonts w:ascii="Symbol" w:hAnsi="Symbol" w:cs="Times New Roman" w:hint="default"/>
      </w:rPr>
    </w:lvl>
    <w:lvl w:ilvl="1" w:tplc="04090001">
      <w:start w:val="1"/>
      <w:numFmt w:val="bullet"/>
      <w:lvlText w:val=""/>
      <w:lvlJc w:val="left"/>
      <w:pPr>
        <w:tabs>
          <w:tab w:val="num" w:pos="1440"/>
        </w:tabs>
        <w:ind w:left="1440" w:hanging="360"/>
      </w:pPr>
      <w:rPr>
        <w:rFonts w:ascii="Symbol" w:hAnsi="Symbol" w:cs="Times New Roman"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16cid:durableId="645938589">
    <w:abstractNumId w:val="2"/>
  </w:num>
  <w:num w:numId="2" w16cid:durableId="1743791898">
    <w:abstractNumId w:val="1"/>
  </w:num>
  <w:num w:numId="3" w16cid:durableId="106949771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4"/>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87"/>
  <w:drawingGridVerticalSpacing w:val="127"/>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0414"/>
    <w:rsid w:val="00002075"/>
    <w:rsid w:val="00007CBD"/>
    <w:rsid w:val="00020AD8"/>
    <w:rsid w:val="000315D5"/>
    <w:rsid w:val="000378BC"/>
    <w:rsid w:val="00062ECE"/>
    <w:rsid w:val="00067866"/>
    <w:rsid w:val="00093A1E"/>
    <w:rsid w:val="0009685E"/>
    <w:rsid w:val="000B7408"/>
    <w:rsid w:val="000D05D4"/>
    <w:rsid w:val="000F1026"/>
    <w:rsid w:val="000F3B8F"/>
    <w:rsid w:val="001110C7"/>
    <w:rsid w:val="00112881"/>
    <w:rsid w:val="00120BEE"/>
    <w:rsid w:val="001429B0"/>
    <w:rsid w:val="00147A8C"/>
    <w:rsid w:val="0015207E"/>
    <w:rsid w:val="00160817"/>
    <w:rsid w:val="00166BB9"/>
    <w:rsid w:val="00175DE3"/>
    <w:rsid w:val="0018379A"/>
    <w:rsid w:val="00185514"/>
    <w:rsid w:val="00192849"/>
    <w:rsid w:val="001A48FD"/>
    <w:rsid w:val="001F7544"/>
    <w:rsid w:val="00200654"/>
    <w:rsid w:val="002124D6"/>
    <w:rsid w:val="002169C0"/>
    <w:rsid w:val="00220ABF"/>
    <w:rsid w:val="00230468"/>
    <w:rsid w:val="00254A3F"/>
    <w:rsid w:val="00263E2B"/>
    <w:rsid w:val="002C6BAF"/>
    <w:rsid w:val="002C7DD9"/>
    <w:rsid w:val="002F0936"/>
    <w:rsid w:val="0031500B"/>
    <w:rsid w:val="00320A76"/>
    <w:rsid w:val="00330F57"/>
    <w:rsid w:val="00336D8C"/>
    <w:rsid w:val="00340414"/>
    <w:rsid w:val="0034255B"/>
    <w:rsid w:val="003451F3"/>
    <w:rsid w:val="003564D6"/>
    <w:rsid w:val="00363577"/>
    <w:rsid w:val="003A1521"/>
    <w:rsid w:val="003B531D"/>
    <w:rsid w:val="003C3A1E"/>
    <w:rsid w:val="003D7F5A"/>
    <w:rsid w:val="004044AE"/>
    <w:rsid w:val="00414DA5"/>
    <w:rsid w:val="00416FB2"/>
    <w:rsid w:val="00434A20"/>
    <w:rsid w:val="00445158"/>
    <w:rsid w:val="00461629"/>
    <w:rsid w:val="004674DB"/>
    <w:rsid w:val="0049368B"/>
    <w:rsid w:val="004E0C9F"/>
    <w:rsid w:val="00504392"/>
    <w:rsid w:val="00512FC3"/>
    <w:rsid w:val="0052195D"/>
    <w:rsid w:val="00533E21"/>
    <w:rsid w:val="00543B12"/>
    <w:rsid w:val="00552370"/>
    <w:rsid w:val="005728C1"/>
    <w:rsid w:val="00575843"/>
    <w:rsid w:val="00582F51"/>
    <w:rsid w:val="005B6357"/>
    <w:rsid w:val="005D101B"/>
    <w:rsid w:val="005D2177"/>
    <w:rsid w:val="005E3AC0"/>
    <w:rsid w:val="005F34C2"/>
    <w:rsid w:val="0060050E"/>
    <w:rsid w:val="00604030"/>
    <w:rsid w:val="00612E5E"/>
    <w:rsid w:val="00621DCF"/>
    <w:rsid w:val="00630378"/>
    <w:rsid w:val="006617E6"/>
    <w:rsid w:val="00677C79"/>
    <w:rsid w:val="00690541"/>
    <w:rsid w:val="00690751"/>
    <w:rsid w:val="006A573E"/>
    <w:rsid w:val="006C0E88"/>
    <w:rsid w:val="006E4894"/>
    <w:rsid w:val="00777414"/>
    <w:rsid w:val="00782973"/>
    <w:rsid w:val="00783114"/>
    <w:rsid w:val="00797095"/>
    <w:rsid w:val="007F3366"/>
    <w:rsid w:val="008026FA"/>
    <w:rsid w:val="00804067"/>
    <w:rsid w:val="008123E2"/>
    <w:rsid w:val="00830CEF"/>
    <w:rsid w:val="00835520"/>
    <w:rsid w:val="00850D31"/>
    <w:rsid w:val="00857EB3"/>
    <w:rsid w:val="00876C96"/>
    <w:rsid w:val="008772ED"/>
    <w:rsid w:val="00880A21"/>
    <w:rsid w:val="008E6724"/>
    <w:rsid w:val="00911E3A"/>
    <w:rsid w:val="00917661"/>
    <w:rsid w:val="00922A81"/>
    <w:rsid w:val="00924444"/>
    <w:rsid w:val="009348B2"/>
    <w:rsid w:val="00936917"/>
    <w:rsid w:val="00941DAF"/>
    <w:rsid w:val="00945056"/>
    <w:rsid w:val="00945B5B"/>
    <w:rsid w:val="0095481E"/>
    <w:rsid w:val="0096148E"/>
    <w:rsid w:val="009716A4"/>
    <w:rsid w:val="00992603"/>
    <w:rsid w:val="009A4655"/>
    <w:rsid w:val="009C0939"/>
    <w:rsid w:val="009D15EA"/>
    <w:rsid w:val="009E7E9D"/>
    <w:rsid w:val="00A707AE"/>
    <w:rsid w:val="00A82CD1"/>
    <w:rsid w:val="00AA101E"/>
    <w:rsid w:val="00AA79CB"/>
    <w:rsid w:val="00AB26E3"/>
    <w:rsid w:val="00AB7A91"/>
    <w:rsid w:val="00AE3C09"/>
    <w:rsid w:val="00AF10FA"/>
    <w:rsid w:val="00B0025D"/>
    <w:rsid w:val="00B01F58"/>
    <w:rsid w:val="00B120BE"/>
    <w:rsid w:val="00B5030D"/>
    <w:rsid w:val="00B75A29"/>
    <w:rsid w:val="00B91130"/>
    <w:rsid w:val="00BA62EF"/>
    <w:rsid w:val="00BB7ACA"/>
    <w:rsid w:val="00BC040E"/>
    <w:rsid w:val="00BD6DD5"/>
    <w:rsid w:val="00BE7DE8"/>
    <w:rsid w:val="00BF6DB7"/>
    <w:rsid w:val="00C0541E"/>
    <w:rsid w:val="00C14823"/>
    <w:rsid w:val="00C23C92"/>
    <w:rsid w:val="00C35D3A"/>
    <w:rsid w:val="00C5122D"/>
    <w:rsid w:val="00C90348"/>
    <w:rsid w:val="00C941F7"/>
    <w:rsid w:val="00CA0B11"/>
    <w:rsid w:val="00CA6A5C"/>
    <w:rsid w:val="00CB7DE2"/>
    <w:rsid w:val="00CD1A9F"/>
    <w:rsid w:val="00CE7604"/>
    <w:rsid w:val="00CF6003"/>
    <w:rsid w:val="00D01E33"/>
    <w:rsid w:val="00D10312"/>
    <w:rsid w:val="00D36813"/>
    <w:rsid w:val="00D37EC5"/>
    <w:rsid w:val="00D55A86"/>
    <w:rsid w:val="00D60236"/>
    <w:rsid w:val="00D84411"/>
    <w:rsid w:val="00DA1DAB"/>
    <w:rsid w:val="00DA4E3A"/>
    <w:rsid w:val="00DC02AC"/>
    <w:rsid w:val="00E139BC"/>
    <w:rsid w:val="00E143CC"/>
    <w:rsid w:val="00E22001"/>
    <w:rsid w:val="00E634D6"/>
    <w:rsid w:val="00E74CED"/>
    <w:rsid w:val="00E76E8E"/>
    <w:rsid w:val="00EC62B8"/>
    <w:rsid w:val="00ED7FAF"/>
    <w:rsid w:val="00F06639"/>
    <w:rsid w:val="00F11431"/>
    <w:rsid w:val="00F50B72"/>
    <w:rsid w:val="00F5284B"/>
    <w:rsid w:val="00F60832"/>
    <w:rsid w:val="00F64DA7"/>
    <w:rsid w:val="00F66461"/>
    <w:rsid w:val="00F84619"/>
    <w:rsid w:val="00F95AF0"/>
    <w:rsid w:val="00FA0BF9"/>
    <w:rsid w:val="00FC2555"/>
    <w:rsid w:val="00FD4F70"/>
    <w:rsid w:val="00FE2852"/>
    <w:rsid w:val="00FF41F2"/>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F784AE"/>
  <w15:chartTrackingRefBased/>
  <w15:docId w15:val="{9F8BD495-8D26-4B2E-A49E-A26159274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ind w:firstLine="720"/>
    </w:pPr>
    <w:rPr>
      <w:noProof/>
      <w:sz w:val="24"/>
      <w:szCs w:val="24"/>
      <w:lang w:eastAsia="en-US"/>
    </w:rPr>
  </w:style>
  <w:style w:type="paragraph" w:styleId="Heading1">
    <w:name w:val="heading 1"/>
    <w:basedOn w:val="Normal"/>
    <w:next w:val="Normal"/>
    <w:qFormat/>
    <w:pPr>
      <w:keepNext/>
      <w:spacing w:before="240" w:after="60"/>
      <w:outlineLvl w:val="0"/>
    </w:pPr>
    <w:rPr>
      <w:rFonts w:ascii="Arial" w:hAnsi="Arial" w:cs="Arial"/>
      <w:b/>
      <w:bCs/>
      <w:kern w:val="32"/>
      <w:sz w:val="32"/>
      <w:szCs w:val="32"/>
    </w:rPr>
  </w:style>
  <w:style w:type="paragraph" w:styleId="Heading2">
    <w:name w:val="heading 2"/>
    <w:basedOn w:val="Normal"/>
    <w:next w:val="Normal"/>
    <w:qFormat/>
    <w:pPr>
      <w:keepNext/>
      <w:spacing w:before="240" w:after="60"/>
      <w:outlineLvl w:val="1"/>
    </w:pPr>
    <w:rPr>
      <w:rFonts w:ascii="Arial" w:hAnsi="Arial" w:cs="Arial"/>
      <w:b/>
      <w:bCs/>
      <w:i/>
      <w:iCs/>
      <w:sz w:val="28"/>
      <w:szCs w:val="28"/>
    </w:rPr>
  </w:style>
  <w:style w:type="paragraph" w:styleId="Heading3">
    <w:name w:val="heading 3"/>
    <w:basedOn w:val="Normal"/>
    <w:next w:val="Normal"/>
    <w:qFormat/>
    <w:pPr>
      <w:keepNext/>
      <w:spacing w:before="240" w:after="60"/>
      <w:outlineLvl w:val="2"/>
    </w:pPr>
    <w:rPr>
      <w:rFonts w:ascii="Arial" w:hAnsi="Arial" w:cs="Arial"/>
      <w:b/>
      <w:bCs/>
      <w:sz w:val="26"/>
      <w:szCs w:val="26"/>
    </w:rPr>
  </w:style>
  <w:style w:type="paragraph" w:styleId="Heading4">
    <w:name w:val="heading 4"/>
    <w:basedOn w:val="Normal"/>
    <w:next w:val="Normal"/>
    <w:link w:val="Heading4Char"/>
    <w:semiHidden/>
    <w:unhideWhenUsed/>
    <w:qFormat/>
    <w:rsid w:val="00D60236"/>
    <w:pPr>
      <w:keepNext/>
      <w:keepLines/>
      <w:spacing w:before="40"/>
      <w:outlineLvl w:val="3"/>
    </w:pPr>
    <w:rPr>
      <w:rFonts w:asciiTheme="majorHAnsi" w:eastAsiaTheme="majorEastAsia" w:hAnsiTheme="majorHAnsi" w:cstheme="majorBidi"/>
      <w:i/>
      <w:iCs/>
      <w:color w:val="0F4761" w:themeColor="accent1" w:themeShade="BF"/>
    </w:rPr>
  </w:style>
  <w:style w:type="paragraph" w:styleId="Heading5">
    <w:name w:val="heading 5"/>
    <w:basedOn w:val="Normal"/>
    <w:next w:val="Normal"/>
    <w:link w:val="Heading5Char"/>
    <w:semiHidden/>
    <w:unhideWhenUsed/>
    <w:qFormat/>
    <w:rsid w:val="00D60236"/>
    <w:pPr>
      <w:keepNext/>
      <w:keepLines/>
      <w:spacing w:before="40"/>
      <w:outlineLvl w:val="4"/>
    </w:pPr>
    <w:rPr>
      <w:rFonts w:asciiTheme="majorHAnsi" w:eastAsiaTheme="majorEastAsia" w:hAnsiTheme="majorHAnsi" w:cstheme="majorBidi"/>
      <w:color w:val="0F4761" w:themeColor="accent1" w:themeShade="BF"/>
    </w:rPr>
  </w:style>
  <w:style w:type="paragraph" w:styleId="Heading6">
    <w:name w:val="heading 6"/>
    <w:basedOn w:val="Normal"/>
    <w:next w:val="Normal"/>
    <w:link w:val="Heading6Char"/>
    <w:semiHidden/>
    <w:unhideWhenUsed/>
    <w:qFormat/>
    <w:rsid w:val="00D60236"/>
    <w:pPr>
      <w:keepNext/>
      <w:keepLines/>
      <w:spacing w:before="40"/>
      <w:outlineLvl w:val="5"/>
    </w:pPr>
    <w:rPr>
      <w:rFonts w:asciiTheme="majorHAnsi" w:eastAsiaTheme="majorEastAsia" w:hAnsiTheme="majorHAnsi" w:cstheme="majorBidi"/>
      <w:color w:val="0A2F40" w:themeColor="accent1" w:themeShade="7F"/>
    </w:rPr>
  </w:style>
  <w:style w:type="paragraph" w:styleId="Heading7">
    <w:name w:val="heading 7"/>
    <w:basedOn w:val="Normal"/>
    <w:next w:val="Normal"/>
    <w:link w:val="Heading7Char"/>
    <w:semiHidden/>
    <w:unhideWhenUsed/>
    <w:qFormat/>
    <w:rsid w:val="00D60236"/>
    <w:pPr>
      <w:keepNext/>
      <w:keepLines/>
      <w:spacing w:before="4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semiHidden/>
    <w:unhideWhenUsed/>
    <w:qFormat/>
    <w:rsid w:val="00D60236"/>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D6023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 w:type="paragraph" w:customStyle="1" w:styleId="ERY-Pealkiri">
    <w:name w:val="ERY-Pealkiri"/>
    <w:basedOn w:val="Heading1"/>
    <w:autoRedefine/>
    <w:rsid w:val="008772ED"/>
    <w:pPr>
      <w:spacing w:before="600" w:after="400"/>
      <w:ind w:firstLine="0"/>
    </w:pPr>
    <w:rPr>
      <w:caps/>
      <w:sz w:val="28"/>
      <w:szCs w:val="28"/>
    </w:rPr>
  </w:style>
  <w:style w:type="paragraph" w:customStyle="1" w:styleId="ERY-Vaheplk1">
    <w:name w:val="ERY-Vaheplk1"/>
    <w:basedOn w:val="Heading3"/>
    <w:autoRedefine/>
    <w:rsid w:val="00922A81"/>
    <w:pPr>
      <w:spacing w:after="240"/>
      <w:ind w:firstLine="0"/>
    </w:pPr>
    <w:rPr>
      <w:sz w:val="24"/>
      <w:szCs w:val="24"/>
    </w:rPr>
  </w:style>
  <w:style w:type="paragraph" w:styleId="FootnoteText">
    <w:name w:val="footnote text"/>
    <w:basedOn w:val="Normal"/>
    <w:semiHidden/>
    <w:rPr>
      <w:sz w:val="20"/>
      <w:szCs w:val="20"/>
    </w:rPr>
  </w:style>
  <w:style w:type="paragraph" w:customStyle="1" w:styleId="ERY-Vaheplk2">
    <w:name w:val="ERY-Vaheplk2"/>
    <w:basedOn w:val="Heading3"/>
    <w:autoRedefine/>
    <w:rsid w:val="00336D8C"/>
    <w:pPr>
      <w:ind w:firstLine="0"/>
    </w:pPr>
    <w:rPr>
      <w:sz w:val="20"/>
      <w:szCs w:val="20"/>
    </w:rPr>
  </w:style>
  <w:style w:type="paragraph" w:customStyle="1" w:styleId="ERY-Joonis-plk">
    <w:name w:val="ERY-Joonis-plk"/>
    <w:basedOn w:val="Normal"/>
    <w:pPr>
      <w:spacing w:before="60" w:after="160"/>
    </w:pPr>
    <w:rPr>
      <w:sz w:val="22"/>
      <w:szCs w:val="22"/>
    </w:rPr>
  </w:style>
  <w:style w:type="paragraph" w:customStyle="1" w:styleId="ERY-Mrkus">
    <w:name w:val="ERY-Märkus"/>
    <w:basedOn w:val="Normal"/>
    <w:pPr>
      <w:spacing w:before="60" w:after="60"/>
      <w:ind w:left="567" w:firstLine="0"/>
    </w:pPr>
    <w:rPr>
      <w:sz w:val="22"/>
      <w:szCs w:val="22"/>
    </w:rPr>
  </w:style>
  <w:style w:type="character" w:styleId="FootnoteReference">
    <w:name w:val="footnote reference"/>
    <w:basedOn w:val="DefaultParagraphFont"/>
    <w:semiHidden/>
    <w:rPr>
      <w:vertAlign w:val="superscript"/>
    </w:rPr>
  </w:style>
  <w:style w:type="paragraph" w:customStyle="1" w:styleId="ERY-Viide">
    <w:name w:val="ERY-Viide"/>
    <w:basedOn w:val="Normal"/>
    <w:pPr>
      <w:ind w:left="720" w:hanging="720"/>
    </w:pPr>
    <w:rPr>
      <w:sz w:val="22"/>
      <w:szCs w:val="22"/>
    </w:rPr>
  </w:style>
  <w:style w:type="paragraph" w:customStyle="1" w:styleId="ERY-Vtmesnad">
    <w:name w:val="ERY-Võtmesõnad"/>
    <w:basedOn w:val="Normal"/>
    <w:link w:val="ERY-VtmesnadChar"/>
    <w:autoRedefine/>
    <w:rsid w:val="00B01F58"/>
    <w:pPr>
      <w:spacing w:before="100" w:after="100"/>
    </w:pPr>
  </w:style>
  <w:style w:type="paragraph" w:customStyle="1" w:styleId="ERY-Ylevaade">
    <w:name w:val="ERY-Ylevaade"/>
    <w:basedOn w:val="Normal"/>
    <w:autoRedefine/>
    <w:rsid w:val="004674DB"/>
  </w:style>
  <w:style w:type="paragraph" w:customStyle="1" w:styleId="ERY-Tabel-plk">
    <w:name w:val="ERY-Tabel-plk"/>
    <w:basedOn w:val="ERY-Joonis-plk"/>
    <w:pPr>
      <w:spacing w:before="160" w:after="60"/>
    </w:pPr>
  </w:style>
  <w:style w:type="paragraph" w:customStyle="1" w:styleId="ERY-Nide">
    <w:name w:val="ERY-Näide"/>
    <w:basedOn w:val="ERY-Mrkus"/>
    <w:pPr>
      <w:spacing w:before="0" w:after="100"/>
    </w:pPr>
  </w:style>
  <w:style w:type="paragraph" w:customStyle="1" w:styleId="ERY-Kirjandus">
    <w:name w:val="ERY-Kirjandus"/>
    <w:basedOn w:val="Normal"/>
    <w:pPr>
      <w:ind w:left="720" w:hanging="720"/>
    </w:pPr>
    <w:rPr>
      <w:sz w:val="22"/>
      <w:szCs w:val="22"/>
    </w:rPr>
  </w:style>
  <w:style w:type="paragraph" w:customStyle="1" w:styleId="ERY-Tutvustus">
    <w:name w:val="ERY-Tutvustus"/>
    <w:basedOn w:val="ERY-Ylevaade"/>
    <w:autoRedefine/>
    <w:rsid w:val="008772ED"/>
    <w:pPr>
      <w:spacing w:before="360"/>
    </w:pPr>
  </w:style>
  <w:style w:type="character" w:styleId="FollowedHyperlink">
    <w:name w:val="FollowedHyperlink"/>
    <w:basedOn w:val="DefaultParagraphFont"/>
    <w:rPr>
      <w:color w:val="800080"/>
      <w:u w:val="single"/>
    </w:rPr>
  </w:style>
  <w:style w:type="paragraph" w:customStyle="1" w:styleId="StyleERY-Autor12pt">
    <w:name w:val="Style ERY-Autor + 12 pt"/>
    <w:basedOn w:val="Normal"/>
    <w:autoRedefine/>
    <w:rsid w:val="009348B2"/>
    <w:pPr>
      <w:keepNext/>
      <w:spacing w:before="100" w:after="200"/>
      <w:ind w:firstLine="0"/>
      <w:outlineLvl w:val="0"/>
    </w:pPr>
    <w:rPr>
      <w:rFonts w:ascii="Arial" w:hAnsi="Arial" w:cs="Arial"/>
      <w:b/>
      <w:bCs/>
      <w:kern w:val="32"/>
      <w:szCs w:val="22"/>
    </w:rPr>
  </w:style>
  <w:style w:type="paragraph" w:customStyle="1" w:styleId="StyleERY-VtmesnadBold">
    <w:name w:val="Style ERY-Võtmesõnad + Bold"/>
    <w:basedOn w:val="ERY-Vtmesnad"/>
    <w:link w:val="StyleERY-VtmesnadBoldChar"/>
    <w:autoRedefine/>
    <w:rsid w:val="00543B12"/>
    <w:rPr>
      <w:b/>
      <w:bCs/>
    </w:rPr>
  </w:style>
  <w:style w:type="character" w:customStyle="1" w:styleId="ERY-VtmesnadChar">
    <w:name w:val="ERY-Võtmesõnad Char"/>
    <w:basedOn w:val="DefaultParagraphFont"/>
    <w:link w:val="ERY-Vtmesnad"/>
    <w:rsid w:val="00B01F58"/>
    <w:rPr>
      <w:noProof/>
      <w:sz w:val="24"/>
      <w:szCs w:val="24"/>
      <w:lang w:val="et-EE" w:eastAsia="en-US" w:bidi="ar-SA"/>
    </w:rPr>
  </w:style>
  <w:style w:type="character" w:customStyle="1" w:styleId="StyleERY-VtmesnadBoldChar">
    <w:name w:val="Style ERY-Võtmesõnad + Bold Char"/>
    <w:basedOn w:val="ERY-VtmesnadChar"/>
    <w:link w:val="StyleERY-VtmesnadBold"/>
    <w:rsid w:val="00543B12"/>
    <w:rPr>
      <w:b/>
      <w:bCs/>
      <w:noProof/>
      <w:sz w:val="24"/>
      <w:szCs w:val="24"/>
      <w:lang w:val="et-EE" w:eastAsia="en-US" w:bidi="ar-SA"/>
    </w:rPr>
  </w:style>
  <w:style w:type="paragraph" w:customStyle="1" w:styleId="ERY-Tsitaat">
    <w:name w:val="ERY-Tsitaat"/>
    <w:basedOn w:val="ERY-Mrkus"/>
    <w:autoRedefine/>
    <w:rsid w:val="00552370"/>
    <w:rPr>
      <w:kern w:val="36"/>
    </w:rPr>
  </w:style>
  <w:style w:type="paragraph" w:customStyle="1" w:styleId="StyleERY-VtmesnadBold1">
    <w:name w:val="Style ERY-Võtmesõnad + Bold1"/>
    <w:basedOn w:val="ERY-Vtmesnad"/>
    <w:link w:val="StyleERY-VtmesnadBold1Char"/>
    <w:autoRedefine/>
    <w:rsid w:val="00263E2B"/>
    <w:rPr>
      <w:b/>
      <w:bCs/>
    </w:rPr>
  </w:style>
  <w:style w:type="character" w:customStyle="1" w:styleId="StyleERY-VtmesnadBold1Char">
    <w:name w:val="Style ERY-Võtmesõnad + Bold1 Char"/>
    <w:basedOn w:val="ERY-VtmesnadChar"/>
    <w:link w:val="StyleERY-VtmesnadBold1"/>
    <w:rsid w:val="00263E2B"/>
    <w:rPr>
      <w:b/>
      <w:bCs/>
      <w:noProof/>
      <w:sz w:val="24"/>
      <w:szCs w:val="24"/>
      <w:lang w:val="et-EE" w:eastAsia="en-US" w:bidi="ar-SA"/>
    </w:rPr>
  </w:style>
  <w:style w:type="paragraph" w:customStyle="1" w:styleId="ERY-Vaheplk">
    <w:name w:val="ERY-Vaheplk"/>
    <w:basedOn w:val="Heading3"/>
    <w:rsid w:val="009348B2"/>
    <w:pPr>
      <w:ind w:firstLine="0"/>
    </w:pPr>
    <w:rPr>
      <w:sz w:val="24"/>
      <w:szCs w:val="24"/>
    </w:rPr>
  </w:style>
  <w:style w:type="character" w:styleId="UnresolvedMention">
    <w:name w:val="Unresolved Mention"/>
    <w:basedOn w:val="DefaultParagraphFont"/>
    <w:uiPriority w:val="99"/>
    <w:semiHidden/>
    <w:unhideWhenUsed/>
    <w:rsid w:val="008772ED"/>
    <w:rPr>
      <w:color w:val="605E5C"/>
      <w:shd w:val="clear" w:color="auto" w:fill="E1DFDD"/>
    </w:rPr>
  </w:style>
  <w:style w:type="paragraph" w:styleId="Header">
    <w:name w:val="header"/>
    <w:basedOn w:val="Normal"/>
    <w:link w:val="HeaderChar"/>
    <w:rsid w:val="00D60236"/>
    <w:pPr>
      <w:tabs>
        <w:tab w:val="center" w:pos="4536"/>
        <w:tab w:val="right" w:pos="9072"/>
      </w:tabs>
    </w:pPr>
  </w:style>
  <w:style w:type="character" w:customStyle="1" w:styleId="HeaderChar">
    <w:name w:val="Header Char"/>
    <w:basedOn w:val="DefaultParagraphFont"/>
    <w:link w:val="Header"/>
    <w:rsid w:val="00D60236"/>
    <w:rPr>
      <w:noProof/>
      <w:sz w:val="24"/>
      <w:szCs w:val="24"/>
      <w:lang w:eastAsia="en-US"/>
    </w:rPr>
  </w:style>
  <w:style w:type="paragraph" w:styleId="Footer">
    <w:name w:val="footer"/>
    <w:basedOn w:val="Normal"/>
    <w:link w:val="FooterChar"/>
    <w:rsid w:val="00D60236"/>
    <w:pPr>
      <w:tabs>
        <w:tab w:val="center" w:pos="4536"/>
        <w:tab w:val="right" w:pos="9072"/>
      </w:tabs>
    </w:pPr>
  </w:style>
  <w:style w:type="character" w:customStyle="1" w:styleId="FooterChar">
    <w:name w:val="Footer Char"/>
    <w:basedOn w:val="DefaultParagraphFont"/>
    <w:link w:val="Footer"/>
    <w:rsid w:val="00D60236"/>
    <w:rPr>
      <w:noProof/>
      <w:sz w:val="24"/>
      <w:szCs w:val="24"/>
      <w:lang w:eastAsia="en-US"/>
    </w:rPr>
  </w:style>
  <w:style w:type="character" w:styleId="BookTitle">
    <w:name w:val="Book Title"/>
    <w:basedOn w:val="DefaultParagraphFont"/>
    <w:uiPriority w:val="33"/>
    <w:qFormat/>
    <w:rsid w:val="00D60236"/>
    <w:rPr>
      <w:b/>
      <w:bCs/>
      <w:i/>
      <w:iCs/>
      <w:spacing w:val="5"/>
    </w:rPr>
  </w:style>
  <w:style w:type="paragraph" w:styleId="Caption">
    <w:name w:val="caption"/>
    <w:basedOn w:val="Normal"/>
    <w:next w:val="Normal"/>
    <w:semiHidden/>
    <w:unhideWhenUsed/>
    <w:qFormat/>
    <w:rsid w:val="00D60236"/>
    <w:pPr>
      <w:spacing w:after="200"/>
    </w:pPr>
    <w:rPr>
      <w:i/>
      <w:iCs/>
      <w:color w:val="0E2841" w:themeColor="text2"/>
      <w:sz w:val="18"/>
      <w:szCs w:val="18"/>
    </w:rPr>
  </w:style>
  <w:style w:type="character" w:styleId="Emphasis">
    <w:name w:val="Emphasis"/>
    <w:basedOn w:val="DefaultParagraphFont"/>
    <w:qFormat/>
    <w:rsid w:val="00D60236"/>
    <w:rPr>
      <w:i/>
      <w:iCs/>
    </w:rPr>
  </w:style>
  <w:style w:type="character" w:customStyle="1" w:styleId="Heading4Char">
    <w:name w:val="Heading 4 Char"/>
    <w:basedOn w:val="DefaultParagraphFont"/>
    <w:link w:val="Heading4"/>
    <w:semiHidden/>
    <w:rsid w:val="00D60236"/>
    <w:rPr>
      <w:rFonts w:asciiTheme="majorHAnsi" w:eastAsiaTheme="majorEastAsia" w:hAnsiTheme="majorHAnsi" w:cstheme="majorBidi"/>
      <w:i/>
      <w:iCs/>
      <w:noProof/>
      <w:color w:val="0F4761" w:themeColor="accent1" w:themeShade="BF"/>
      <w:sz w:val="24"/>
      <w:szCs w:val="24"/>
      <w:lang w:eastAsia="en-US"/>
    </w:rPr>
  </w:style>
  <w:style w:type="character" w:customStyle="1" w:styleId="Heading5Char">
    <w:name w:val="Heading 5 Char"/>
    <w:basedOn w:val="DefaultParagraphFont"/>
    <w:link w:val="Heading5"/>
    <w:semiHidden/>
    <w:rsid w:val="00D60236"/>
    <w:rPr>
      <w:rFonts w:asciiTheme="majorHAnsi" w:eastAsiaTheme="majorEastAsia" w:hAnsiTheme="majorHAnsi" w:cstheme="majorBidi"/>
      <w:noProof/>
      <w:color w:val="0F4761" w:themeColor="accent1" w:themeShade="BF"/>
      <w:sz w:val="24"/>
      <w:szCs w:val="24"/>
      <w:lang w:eastAsia="en-US"/>
    </w:rPr>
  </w:style>
  <w:style w:type="character" w:customStyle="1" w:styleId="Heading6Char">
    <w:name w:val="Heading 6 Char"/>
    <w:basedOn w:val="DefaultParagraphFont"/>
    <w:link w:val="Heading6"/>
    <w:semiHidden/>
    <w:rsid w:val="00D60236"/>
    <w:rPr>
      <w:rFonts w:asciiTheme="majorHAnsi" w:eastAsiaTheme="majorEastAsia" w:hAnsiTheme="majorHAnsi" w:cstheme="majorBidi"/>
      <w:noProof/>
      <w:color w:val="0A2F40" w:themeColor="accent1" w:themeShade="7F"/>
      <w:sz w:val="24"/>
      <w:szCs w:val="24"/>
      <w:lang w:eastAsia="en-US"/>
    </w:rPr>
  </w:style>
  <w:style w:type="character" w:customStyle="1" w:styleId="Heading7Char">
    <w:name w:val="Heading 7 Char"/>
    <w:basedOn w:val="DefaultParagraphFont"/>
    <w:link w:val="Heading7"/>
    <w:semiHidden/>
    <w:rsid w:val="00D60236"/>
    <w:rPr>
      <w:rFonts w:asciiTheme="majorHAnsi" w:eastAsiaTheme="majorEastAsia" w:hAnsiTheme="majorHAnsi" w:cstheme="majorBidi"/>
      <w:i/>
      <w:iCs/>
      <w:noProof/>
      <w:color w:val="0A2F40" w:themeColor="accent1" w:themeShade="7F"/>
      <w:sz w:val="24"/>
      <w:szCs w:val="24"/>
      <w:lang w:eastAsia="en-US"/>
    </w:rPr>
  </w:style>
  <w:style w:type="character" w:customStyle="1" w:styleId="Heading8Char">
    <w:name w:val="Heading 8 Char"/>
    <w:basedOn w:val="DefaultParagraphFont"/>
    <w:link w:val="Heading8"/>
    <w:semiHidden/>
    <w:rsid w:val="00D60236"/>
    <w:rPr>
      <w:rFonts w:asciiTheme="majorHAnsi" w:eastAsiaTheme="majorEastAsia" w:hAnsiTheme="majorHAnsi" w:cstheme="majorBidi"/>
      <w:noProof/>
      <w:color w:val="272727" w:themeColor="text1" w:themeTint="D8"/>
      <w:sz w:val="21"/>
      <w:szCs w:val="21"/>
      <w:lang w:eastAsia="en-US"/>
    </w:rPr>
  </w:style>
  <w:style w:type="character" w:customStyle="1" w:styleId="Heading9Char">
    <w:name w:val="Heading 9 Char"/>
    <w:basedOn w:val="DefaultParagraphFont"/>
    <w:link w:val="Heading9"/>
    <w:semiHidden/>
    <w:rsid w:val="00D60236"/>
    <w:rPr>
      <w:rFonts w:asciiTheme="majorHAnsi" w:eastAsiaTheme="majorEastAsia" w:hAnsiTheme="majorHAnsi" w:cstheme="majorBidi"/>
      <w:i/>
      <w:iCs/>
      <w:noProof/>
      <w:color w:val="272727" w:themeColor="text1" w:themeTint="D8"/>
      <w:sz w:val="21"/>
      <w:szCs w:val="21"/>
      <w:lang w:eastAsia="en-US"/>
    </w:rPr>
  </w:style>
  <w:style w:type="character" w:styleId="IntenseEmphasis">
    <w:name w:val="Intense Emphasis"/>
    <w:basedOn w:val="DefaultParagraphFont"/>
    <w:uiPriority w:val="21"/>
    <w:qFormat/>
    <w:rsid w:val="00D60236"/>
    <w:rPr>
      <w:i/>
      <w:iCs/>
      <w:color w:val="156082" w:themeColor="accent1"/>
    </w:rPr>
  </w:style>
  <w:style w:type="paragraph" w:styleId="IntenseQuote">
    <w:name w:val="Intense Quote"/>
    <w:basedOn w:val="Normal"/>
    <w:next w:val="Normal"/>
    <w:link w:val="IntenseQuoteChar"/>
    <w:uiPriority w:val="30"/>
    <w:qFormat/>
    <w:rsid w:val="00D60236"/>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D60236"/>
    <w:rPr>
      <w:i/>
      <w:iCs/>
      <w:noProof/>
      <w:color w:val="156082" w:themeColor="accent1"/>
      <w:sz w:val="24"/>
      <w:szCs w:val="24"/>
      <w:lang w:eastAsia="en-US"/>
    </w:rPr>
  </w:style>
  <w:style w:type="character" w:styleId="IntenseReference">
    <w:name w:val="Intense Reference"/>
    <w:basedOn w:val="DefaultParagraphFont"/>
    <w:uiPriority w:val="32"/>
    <w:qFormat/>
    <w:rsid w:val="00D60236"/>
    <w:rPr>
      <w:b/>
      <w:bCs/>
      <w:smallCaps/>
      <w:color w:val="156082" w:themeColor="accent1"/>
      <w:spacing w:val="5"/>
    </w:rPr>
  </w:style>
  <w:style w:type="paragraph" w:styleId="ListParagraph">
    <w:name w:val="List Paragraph"/>
    <w:basedOn w:val="Normal"/>
    <w:uiPriority w:val="34"/>
    <w:qFormat/>
    <w:rsid w:val="00D60236"/>
    <w:pPr>
      <w:ind w:left="720"/>
      <w:contextualSpacing/>
    </w:pPr>
  </w:style>
  <w:style w:type="paragraph" w:styleId="NoSpacing">
    <w:name w:val="No Spacing"/>
    <w:uiPriority w:val="1"/>
    <w:qFormat/>
    <w:rsid w:val="00D60236"/>
    <w:pPr>
      <w:ind w:firstLine="720"/>
    </w:pPr>
    <w:rPr>
      <w:noProof/>
      <w:sz w:val="24"/>
      <w:szCs w:val="24"/>
      <w:lang w:eastAsia="en-US"/>
    </w:rPr>
  </w:style>
  <w:style w:type="paragraph" w:styleId="Quote">
    <w:name w:val="Quote"/>
    <w:basedOn w:val="Normal"/>
    <w:next w:val="Normal"/>
    <w:link w:val="QuoteChar"/>
    <w:uiPriority w:val="29"/>
    <w:qFormat/>
    <w:rsid w:val="00D6023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D60236"/>
    <w:rPr>
      <w:i/>
      <w:iCs/>
      <w:noProof/>
      <w:color w:val="404040" w:themeColor="text1" w:themeTint="BF"/>
      <w:sz w:val="24"/>
      <w:szCs w:val="24"/>
      <w:lang w:eastAsia="en-US"/>
    </w:rPr>
  </w:style>
  <w:style w:type="character" w:styleId="Strong">
    <w:name w:val="Strong"/>
    <w:basedOn w:val="DefaultParagraphFont"/>
    <w:qFormat/>
    <w:rsid w:val="00D60236"/>
    <w:rPr>
      <w:b/>
      <w:bCs/>
    </w:rPr>
  </w:style>
  <w:style w:type="paragraph" w:styleId="Subtitle">
    <w:name w:val="Subtitle"/>
    <w:basedOn w:val="Normal"/>
    <w:next w:val="Normal"/>
    <w:link w:val="SubtitleChar"/>
    <w:qFormat/>
    <w:rsid w:val="00D60236"/>
    <w:pPr>
      <w:numPr>
        <w:ilvl w:val="1"/>
      </w:numPr>
      <w:spacing w:after="160"/>
      <w:ind w:firstLine="72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D60236"/>
    <w:rPr>
      <w:rFonts w:asciiTheme="minorHAnsi" w:eastAsiaTheme="minorEastAsia" w:hAnsiTheme="minorHAnsi" w:cstheme="minorBidi"/>
      <w:noProof/>
      <w:color w:val="5A5A5A" w:themeColor="text1" w:themeTint="A5"/>
      <w:spacing w:val="15"/>
      <w:sz w:val="22"/>
      <w:szCs w:val="22"/>
      <w:lang w:eastAsia="en-US"/>
    </w:rPr>
  </w:style>
  <w:style w:type="character" w:styleId="SubtleEmphasis">
    <w:name w:val="Subtle Emphasis"/>
    <w:basedOn w:val="DefaultParagraphFont"/>
    <w:uiPriority w:val="19"/>
    <w:qFormat/>
    <w:rsid w:val="00D60236"/>
    <w:rPr>
      <w:i/>
      <w:iCs/>
      <w:color w:val="404040" w:themeColor="text1" w:themeTint="BF"/>
    </w:rPr>
  </w:style>
  <w:style w:type="character" w:styleId="SubtleReference">
    <w:name w:val="Subtle Reference"/>
    <w:basedOn w:val="DefaultParagraphFont"/>
    <w:uiPriority w:val="31"/>
    <w:qFormat/>
    <w:rsid w:val="00D60236"/>
    <w:rPr>
      <w:smallCaps/>
      <w:color w:val="5A5A5A" w:themeColor="text1" w:themeTint="A5"/>
    </w:rPr>
  </w:style>
  <w:style w:type="paragraph" w:styleId="Title">
    <w:name w:val="Title"/>
    <w:basedOn w:val="Normal"/>
    <w:next w:val="Normal"/>
    <w:link w:val="TitleChar"/>
    <w:qFormat/>
    <w:rsid w:val="00D60236"/>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D60236"/>
    <w:rPr>
      <w:rFonts w:asciiTheme="majorHAnsi" w:eastAsiaTheme="majorEastAsia" w:hAnsiTheme="majorHAnsi" w:cstheme="majorBidi"/>
      <w:noProof/>
      <w:spacing w:val="-10"/>
      <w:kern w:val="28"/>
      <w:sz w:val="56"/>
      <w:szCs w:val="56"/>
      <w:lang w:eastAsia="en-US"/>
    </w:rPr>
  </w:style>
  <w:style w:type="paragraph" w:styleId="TOCHeading">
    <w:name w:val="TOC Heading"/>
    <w:basedOn w:val="Heading1"/>
    <w:next w:val="Normal"/>
    <w:uiPriority w:val="39"/>
    <w:semiHidden/>
    <w:unhideWhenUsed/>
    <w:qFormat/>
    <w:rsid w:val="00D60236"/>
    <w:pPr>
      <w:keepLines/>
      <w:spacing w:after="0"/>
      <w:outlineLvl w:val="9"/>
    </w:pPr>
    <w:rPr>
      <w:rFonts w:asciiTheme="majorHAnsi" w:eastAsiaTheme="majorEastAsia" w:hAnsiTheme="majorHAnsi" w:cstheme="majorBidi"/>
      <w:b w:val="0"/>
      <w:bCs w:val="0"/>
      <w:color w:val="0F4761" w:themeColor="accent1" w:themeShade="BF"/>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mari.sepp@eki.ee"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argit%20Langemets\Application%20Data\Microsoft\Templates\ERY-Aastaraama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C:\Documents and Settings\Margit Langemets\Application Data\Microsoft\Templates\ERY-Aastaraamat.dot</Template>
  <TotalTime>1</TotalTime>
  <Pages>1</Pages>
  <Words>202</Words>
  <Characters>1156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[Kaastöö esileht (eeskujuks TRAMES)]</vt:lpstr>
    </vt:vector>
  </TitlesOfParts>
  <Company>EKI</Company>
  <LinksUpToDate>false</LinksUpToDate>
  <CharactersWithSpaces>1356</CharactersWithSpaces>
  <SharedDoc>false</SharedDoc>
  <HLinks>
    <vt:vector size="6" baseType="variant">
      <vt:variant>
        <vt:i4>2424958</vt:i4>
      </vt:variant>
      <vt:variant>
        <vt:i4>0</vt:i4>
      </vt:variant>
      <vt:variant>
        <vt:i4>0</vt:i4>
      </vt:variant>
      <vt:variant>
        <vt:i4>5</vt:i4>
      </vt:variant>
      <vt:variant>
        <vt:lpwstr>http://www.rakenduslingvistika.ee/main.php?mida=publika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Margit Langemets</dc:creator>
  <cp:keywords/>
  <dc:description/>
  <cp:lastModifiedBy>Maria-Maren Linkgreim</cp:lastModifiedBy>
  <cp:revision>2</cp:revision>
  <cp:lastPrinted>2004-10-20T07:39:00Z</cp:lastPrinted>
  <dcterms:created xsi:type="dcterms:W3CDTF">2026-10-12T14:13:00Z</dcterms:created>
  <dcterms:modified xsi:type="dcterms:W3CDTF">2026-10-12T14:13:00Z</dcterms:modified>
</cp:coreProperties>
</file>