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2718B9" w14:textId="77777777" w:rsidR="00363577" w:rsidRDefault="00363577" w:rsidP="00363577">
      <w:r>
        <w:t>Autori andmetega fail (väljatrükitud leht) peaks sisaldama kolm asja:</w:t>
      </w:r>
    </w:p>
    <w:p w14:paraId="13EC498D" w14:textId="77777777" w:rsidR="00363577" w:rsidRDefault="00363577" w:rsidP="00363577">
      <w:r>
        <w:t xml:space="preserve">1) </w:t>
      </w:r>
      <w:r w:rsidRPr="000D05D4">
        <w:rPr>
          <w:b/>
        </w:rPr>
        <w:t>artikli pealkiri</w:t>
      </w:r>
    </w:p>
    <w:p w14:paraId="6ACE5F9E" w14:textId="77777777" w:rsidR="00363577" w:rsidRDefault="00363577" w:rsidP="00363577">
      <w:r>
        <w:t xml:space="preserve">2) </w:t>
      </w:r>
      <w:r w:rsidRPr="000D05D4">
        <w:rPr>
          <w:b/>
        </w:rPr>
        <w:t>autori(te) nimi (nimed)</w:t>
      </w:r>
    </w:p>
    <w:p w14:paraId="06E08C67" w14:textId="77777777" w:rsidR="00AE3C09" w:rsidRDefault="00363577" w:rsidP="00AE3C09">
      <w:r>
        <w:t xml:space="preserve">3) </w:t>
      </w:r>
      <w:r w:rsidRPr="000D05D4">
        <w:rPr>
          <w:b/>
        </w:rPr>
        <w:t>autoreid tutvustav tekst</w:t>
      </w:r>
      <w:r w:rsidR="00147A8C" w:rsidRPr="00147A8C">
        <w:t xml:space="preserve"> </w:t>
      </w:r>
      <w:r w:rsidR="00147A8C">
        <w:t xml:space="preserve">– </w:t>
      </w:r>
      <w:r w:rsidR="008772ED">
        <w:t>t</w:t>
      </w:r>
      <w:r w:rsidR="008772ED" w:rsidRPr="008772ED">
        <w:t>oimetus palub lisada paar lauset vabas sõnastuses autori(te) töö ja tegevuse kohta. Lõigu alguses on autori nimi (paksus kirjas). Sulgudes märkida autori praegune ametiasutus või vabakutselise staatus vm, seejärel mainida peamisi tegevus- ja uurimisvaldkondi ning teaduslikke huvisid. Lõppu lisada ametialane aadress ja e-posti aadress (omaette realt).</w:t>
      </w:r>
      <w:r w:rsidR="008772ED">
        <w:t xml:space="preserve"> </w:t>
      </w:r>
    </w:p>
    <w:p w14:paraId="0A370F7C" w14:textId="412A32E9" w:rsidR="00147A8C" w:rsidRDefault="00AE3C09" w:rsidP="00AE3C09">
      <w:r>
        <w:rPr>
          <w:b/>
          <w:bCs/>
        </w:rPr>
        <w:t>Uurimistoetuse või r</w:t>
      </w:r>
      <w:r w:rsidRPr="00AE3C09">
        <w:rPr>
          <w:b/>
          <w:bCs/>
        </w:rPr>
        <w:t>ahastaja</w:t>
      </w:r>
      <w:r w:rsidRPr="00AE3C09">
        <w:t xml:space="preserve"> </w:t>
      </w:r>
      <w:r>
        <w:t xml:space="preserve">nimetamist tuleks samuti vältida artikli põhifailis (anonüümsuse huvides) ning </w:t>
      </w:r>
      <w:r w:rsidRPr="00AE3C09">
        <w:t xml:space="preserve">esitada </w:t>
      </w:r>
      <w:r>
        <w:t xml:space="preserve">koos autoriandmetega, et toimetusel oleks võimalik vältida </w:t>
      </w:r>
      <w:r>
        <w:t>retsenseerimisfaasi</w:t>
      </w:r>
      <w:r>
        <w:t>s</w:t>
      </w:r>
      <w:r>
        <w:t xml:space="preserve"> </w:t>
      </w:r>
      <w:r>
        <w:t xml:space="preserve">huvidekonflikti. </w:t>
      </w:r>
      <w:r w:rsidR="008772ED">
        <w:t>Näide:</w:t>
      </w:r>
    </w:p>
    <w:p w14:paraId="2F8ECFD0" w14:textId="120E3C0E" w:rsidR="00E139BC" w:rsidRPr="005D101B" w:rsidRDefault="00E139BC" w:rsidP="008772ED">
      <w:pPr>
        <w:pStyle w:val="ERY-Pealkiri"/>
        <w:rPr>
          <w:rFonts w:ascii="Times New Roman" w:hAnsi="Times New Roman"/>
          <w:kern w:val="0"/>
          <w:sz w:val="24"/>
          <w:szCs w:val="24"/>
        </w:rPr>
      </w:pPr>
      <w:r>
        <w:t>eesti koolilaps sõnaraamatu kasutajana</w:t>
      </w:r>
    </w:p>
    <w:p w14:paraId="38981DEE" w14:textId="2E4FB9F3" w:rsidR="0034255B" w:rsidRDefault="00E139BC" w:rsidP="00922A81">
      <w:pPr>
        <w:pStyle w:val="ERY-Vaheplk1"/>
      </w:pPr>
      <w:r>
        <w:t>Ruth Mägi</w:t>
      </w:r>
    </w:p>
    <w:p w14:paraId="13C9E87B" w14:textId="1EA2A643" w:rsidR="00AE3C09" w:rsidRPr="00AE3C09" w:rsidRDefault="00AE3C09" w:rsidP="00AE3C09">
      <w:pPr>
        <w:rPr>
          <w:lang w:val="en-US"/>
        </w:rPr>
      </w:pPr>
      <w:r w:rsidRPr="00AE3C09">
        <w:rPr>
          <w:lang w:val="en-US"/>
        </w:rPr>
        <w:t xml:space="preserve">Artikli valmimist on toetanud Tartu </w:t>
      </w:r>
      <w:r>
        <w:rPr>
          <w:lang w:val="en-US"/>
        </w:rPr>
        <w:t>Ü</w:t>
      </w:r>
      <w:r w:rsidRPr="00AE3C09">
        <w:rPr>
          <w:lang w:val="en-US"/>
        </w:rPr>
        <w:t>likooli eesti ja üldkeeleteaduse instituudi Kadri, Nikolai ja Gerda R</w:t>
      </w:r>
      <w:r>
        <w:rPr>
          <w:lang w:val="en-US"/>
        </w:rPr>
        <w:t>õ</w:t>
      </w:r>
      <w:r w:rsidRPr="00AE3C09">
        <w:rPr>
          <w:lang w:val="en-US"/>
        </w:rPr>
        <w:t>ugu</w:t>
      </w:r>
      <w:r>
        <w:rPr>
          <w:lang w:val="en-US"/>
        </w:rPr>
        <w:t xml:space="preserve"> </w:t>
      </w:r>
      <w:r w:rsidRPr="00AE3C09">
        <w:rPr>
          <w:lang w:val="en-US"/>
        </w:rPr>
        <w:t>toetusfond.</w:t>
      </w:r>
    </w:p>
    <w:p w14:paraId="668E4221" w14:textId="67ED4055" w:rsidR="008772ED" w:rsidRPr="008772ED" w:rsidRDefault="008772ED" w:rsidP="00835520">
      <w:pPr>
        <w:spacing w:before="480"/>
        <w:ind w:left="720" w:firstLine="0"/>
        <w:rPr>
          <w:lang w:val="en-US"/>
        </w:rPr>
      </w:pPr>
      <w:r w:rsidRPr="008772ED">
        <w:rPr>
          <w:b/>
        </w:rPr>
        <w:t>Mari Sepp</w:t>
      </w:r>
      <w:r w:rsidRPr="008772ED">
        <w:t xml:space="preserve"> (Tallinna Ülikool) </w:t>
      </w:r>
      <w:r w:rsidRPr="008772ED">
        <w:rPr>
          <w:lang w:val="en-US"/>
        </w:rPr>
        <w:t>on erialalt eesti filoloog ja uurib metalingvistilist teadlikkust ning tähenduslikku grammatikaõpetust.</w:t>
      </w:r>
      <w:r>
        <w:rPr>
          <w:lang w:val="en-US"/>
        </w:rPr>
        <w:t xml:space="preserve"> </w:t>
      </w:r>
      <w:r w:rsidRPr="008772ED">
        <w:rPr>
          <w:lang w:val="en-US"/>
        </w:rPr>
        <w:br/>
        <w:t>Roosikrantsi 6, 10119 Tallinn, Estonia</w:t>
      </w:r>
      <w:r w:rsidRPr="008772ED">
        <w:t xml:space="preserve"> </w:t>
      </w:r>
      <w:r w:rsidRPr="008772ED">
        <w:br/>
      </w:r>
      <w:hyperlink r:id="rId7" w:history="1">
        <w:r w:rsidRPr="008772ED">
          <w:rPr>
            <w:rStyle w:val="Hyperlink"/>
          </w:rPr>
          <w:t>mari.sepp@eki.ee</w:t>
        </w:r>
      </w:hyperlink>
    </w:p>
    <w:p w14:paraId="3EC116BE" w14:textId="3C7B7041" w:rsidR="009348B2" w:rsidRDefault="009348B2" w:rsidP="008772ED">
      <w:pPr>
        <w:pStyle w:val="ERY-Tutvustus"/>
      </w:pPr>
    </w:p>
    <w:sectPr w:rsidR="009348B2">
      <w:headerReference w:type="even" r:id="rId8"/>
      <w:pgSz w:w="11907" w:h="16840" w:code="9"/>
      <w:pgMar w:top="1440" w:right="1797" w:bottom="1440" w:left="1797" w:header="708" w:footer="708"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B6666D" w14:textId="77777777" w:rsidR="00C23C92" w:rsidRDefault="00C23C92">
      <w:r>
        <w:separator/>
      </w:r>
    </w:p>
  </w:endnote>
  <w:endnote w:type="continuationSeparator" w:id="0">
    <w:p w14:paraId="23EB323C" w14:textId="77777777" w:rsidR="00C23C92" w:rsidRDefault="00C23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6FE7C4" w14:textId="77777777" w:rsidR="00C23C92" w:rsidRDefault="00C23C92">
      <w:r>
        <w:separator/>
      </w:r>
    </w:p>
  </w:footnote>
  <w:footnote w:type="continuationSeparator" w:id="0">
    <w:p w14:paraId="352DEA1E" w14:textId="77777777" w:rsidR="00C23C92" w:rsidRDefault="00C23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51CAE" w14:textId="77777777" w:rsidR="00782973" w:rsidRDefault="007829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1F2ABF"/>
    <w:multiLevelType w:val="hybridMultilevel"/>
    <w:tmpl w:val="D32A6D16"/>
    <w:lvl w:ilvl="0" w:tplc="192CF88E">
      <w:start w:val="1"/>
      <w:numFmt w:val="decimal"/>
      <w:lvlText w:val="(%1)"/>
      <w:lvlJc w:val="left"/>
      <w:pPr>
        <w:tabs>
          <w:tab w:val="num" w:pos="927"/>
        </w:tabs>
        <w:ind w:left="924" w:hanging="357"/>
      </w:pPr>
      <w:rPr>
        <w:rFonts w:hint="default"/>
        <w:b w:val="0"/>
        <w:i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6CB77697"/>
    <w:multiLevelType w:val="hybridMultilevel"/>
    <w:tmpl w:val="ABF68314"/>
    <w:lvl w:ilvl="0" w:tplc="FCA049C8">
      <w:start w:val="1"/>
      <w:numFmt w:val="decimal"/>
      <w:lvlText w:val="%1)"/>
      <w:lvlJc w:val="left"/>
      <w:pPr>
        <w:tabs>
          <w:tab w:val="num" w:pos="360"/>
        </w:tabs>
        <w:ind w:left="357" w:hanging="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812667"/>
    <w:multiLevelType w:val="hybridMultilevel"/>
    <w:tmpl w:val="2C6A59CE"/>
    <w:lvl w:ilvl="0" w:tplc="F4782248">
      <w:start w:val="1"/>
      <w:numFmt w:val="bullet"/>
      <w:lvlText w:val=""/>
      <w:lvlJc w:val="left"/>
      <w:pPr>
        <w:tabs>
          <w:tab w:val="num" w:pos="360"/>
        </w:tabs>
        <w:ind w:left="360" w:hanging="360"/>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45938589">
    <w:abstractNumId w:val="2"/>
  </w:num>
  <w:num w:numId="2" w16cid:durableId="1743791898">
    <w:abstractNumId w:val="1"/>
  </w:num>
  <w:num w:numId="3" w16cid:durableId="10694977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14"/>
    <w:rsid w:val="00002075"/>
    <w:rsid w:val="00007CBD"/>
    <w:rsid w:val="00020AD8"/>
    <w:rsid w:val="000315D5"/>
    <w:rsid w:val="000378BC"/>
    <w:rsid w:val="00062ECE"/>
    <w:rsid w:val="00067866"/>
    <w:rsid w:val="00093A1E"/>
    <w:rsid w:val="0009685E"/>
    <w:rsid w:val="000B7408"/>
    <w:rsid w:val="000D05D4"/>
    <w:rsid w:val="000F1026"/>
    <w:rsid w:val="000F3B8F"/>
    <w:rsid w:val="001110C7"/>
    <w:rsid w:val="00112881"/>
    <w:rsid w:val="00120BEE"/>
    <w:rsid w:val="00147A8C"/>
    <w:rsid w:val="0015207E"/>
    <w:rsid w:val="00160817"/>
    <w:rsid w:val="00166BB9"/>
    <w:rsid w:val="0018379A"/>
    <w:rsid w:val="00185514"/>
    <w:rsid w:val="00192849"/>
    <w:rsid w:val="001A48FD"/>
    <w:rsid w:val="001F7544"/>
    <w:rsid w:val="00200654"/>
    <w:rsid w:val="002124D6"/>
    <w:rsid w:val="002169C0"/>
    <w:rsid w:val="00220ABF"/>
    <w:rsid w:val="00230468"/>
    <w:rsid w:val="00254A3F"/>
    <w:rsid w:val="00263E2B"/>
    <w:rsid w:val="002C6BAF"/>
    <w:rsid w:val="002F0936"/>
    <w:rsid w:val="0031500B"/>
    <w:rsid w:val="00320A76"/>
    <w:rsid w:val="00330F57"/>
    <w:rsid w:val="00336D8C"/>
    <w:rsid w:val="00340414"/>
    <w:rsid w:val="0034255B"/>
    <w:rsid w:val="003451F3"/>
    <w:rsid w:val="003564D6"/>
    <w:rsid w:val="00363577"/>
    <w:rsid w:val="003B531D"/>
    <w:rsid w:val="003C3A1E"/>
    <w:rsid w:val="003D7F5A"/>
    <w:rsid w:val="004044AE"/>
    <w:rsid w:val="00414DA5"/>
    <w:rsid w:val="00416FB2"/>
    <w:rsid w:val="00434A20"/>
    <w:rsid w:val="00445158"/>
    <w:rsid w:val="004674DB"/>
    <w:rsid w:val="0049368B"/>
    <w:rsid w:val="004E0C9F"/>
    <w:rsid w:val="00504392"/>
    <w:rsid w:val="00512FC3"/>
    <w:rsid w:val="0052195D"/>
    <w:rsid w:val="00533E21"/>
    <w:rsid w:val="00543B12"/>
    <w:rsid w:val="00552370"/>
    <w:rsid w:val="005728C1"/>
    <w:rsid w:val="00575843"/>
    <w:rsid w:val="00582F51"/>
    <w:rsid w:val="005B6357"/>
    <w:rsid w:val="005D101B"/>
    <w:rsid w:val="005E3AC0"/>
    <w:rsid w:val="005F34C2"/>
    <w:rsid w:val="0060050E"/>
    <w:rsid w:val="00612E5E"/>
    <w:rsid w:val="00621DCF"/>
    <w:rsid w:val="00630378"/>
    <w:rsid w:val="006617E6"/>
    <w:rsid w:val="00677C79"/>
    <w:rsid w:val="006A573E"/>
    <w:rsid w:val="006C0E88"/>
    <w:rsid w:val="006E4894"/>
    <w:rsid w:val="00777414"/>
    <w:rsid w:val="00782973"/>
    <w:rsid w:val="00783114"/>
    <w:rsid w:val="00797095"/>
    <w:rsid w:val="007F3366"/>
    <w:rsid w:val="008026FA"/>
    <w:rsid w:val="00804067"/>
    <w:rsid w:val="008123E2"/>
    <w:rsid w:val="00830CEF"/>
    <w:rsid w:val="00835520"/>
    <w:rsid w:val="00850D31"/>
    <w:rsid w:val="00857EB3"/>
    <w:rsid w:val="00876C96"/>
    <w:rsid w:val="008772ED"/>
    <w:rsid w:val="008E6724"/>
    <w:rsid w:val="00911E3A"/>
    <w:rsid w:val="00917661"/>
    <w:rsid w:val="00922A81"/>
    <w:rsid w:val="00924444"/>
    <w:rsid w:val="009348B2"/>
    <w:rsid w:val="00936917"/>
    <w:rsid w:val="00941DAF"/>
    <w:rsid w:val="00945056"/>
    <w:rsid w:val="00945B5B"/>
    <w:rsid w:val="0095481E"/>
    <w:rsid w:val="0096148E"/>
    <w:rsid w:val="009716A4"/>
    <w:rsid w:val="00992603"/>
    <w:rsid w:val="009A4655"/>
    <w:rsid w:val="009C0939"/>
    <w:rsid w:val="009D15EA"/>
    <w:rsid w:val="009E7E9D"/>
    <w:rsid w:val="00A707AE"/>
    <w:rsid w:val="00A82CD1"/>
    <w:rsid w:val="00AA101E"/>
    <w:rsid w:val="00AA79CB"/>
    <w:rsid w:val="00AB26E3"/>
    <w:rsid w:val="00AB7A91"/>
    <w:rsid w:val="00AE3C09"/>
    <w:rsid w:val="00AF10FA"/>
    <w:rsid w:val="00B0025D"/>
    <w:rsid w:val="00B01F58"/>
    <w:rsid w:val="00B120BE"/>
    <w:rsid w:val="00B75A29"/>
    <w:rsid w:val="00BA62EF"/>
    <w:rsid w:val="00BB7ACA"/>
    <w:rsid w:val="00BC040E"/>
    <w:rsid w:val="00BD6DD5"/>
    <w:rsid w:val="00BE7DE8"/>
    <w:rsid w:val="00BF6DB7"/>
    <w:rsid w:val="00C0541E"/>
    <w:rsid w:val="00C14823"/>
    <w:rsid w:val="00C23C92"/>
    <w:rsid w:val="00C35D3A"/>
    <w:rsid w:val="00C5122D"/>
    <w:rsid w:val="00C90348"/>
    <w:rsid w:val="00C941F7"/>
    <w:rsid w:val="00CA0B11"/>
    <w:rsid w:val="00CA6A5C"/>
    <w:rsid w:val="00CB7DE2"/>
    <w:rsid w:val="00CD1A9F"/>
    <w:rsid w:val="00CF6003"/>
    <w:rsid w:val="00D01E33"/>
    <w:rsid w:val="00D10312"/>
    <w:rsid w:val="00D36813"/>
    <w:rsid w:val="00D37EC5"/>
    <w:rsid w:val="00D55A86"/>
    <w:rsid w:val="00D84411"/>
    <w:rsid w:val="00DA1DAB"/>
    <w:rsid w:val="00DC02AC"/>
    <w:rsid w:val="00E139BC"/>
    <w:rsid w:val="00E143CC"/>
    <w:rsid w:val="00E22001"/>
    <w:rsid w:val="00E634D6"/>
    <w:rsid w:val="00E74CED"/>
    <w:rsid w:val="00E76E8E"/>
    <w:rsid w:val="00ED7FAF"/>
    <w:rsid w:val="00F06639"/>
    <w:rsid w:val="00F11431"/>
    <w:rsid w:val="00F50B72"/>
    <w:rsid w:val="00F5284B"/>
    <w:rsid w:val="00F60832"/>
    <w:rsid w:val="00F64DA7"/>
    <w:rsid w:val="00F66461"/>
    <w:rsid w:val="00F84619"/>
    <w:rsid w:val="00F95AF0"/>
    <w:rsid w:val="00FA0BF9"/>
    <w:rsid w:val="00FC2555"/>
    <w:rsid w:val="00FD4F70"/>
    <w:rsid w:val="00FE285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784AE"/>
  <w15:chartTrackingRefBased/>
  <w15:docId w15:val="{9F8BD495-8D26-4B2E-A49E-A2615927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pPr>
    <w:rPr>
      <w:noProof/>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customStyle="1" w:styleId="ERY-Pealkiri">
    <w:name w:val="ERY-Pealkiri"/>
    <w:basedOn w:val="Heading1"/>
    <w:autoRedefine/>
    <w:rsid w:val="008772ED"/>
    <w:pPr>
      <w:spacing w:before="600" w:after="400"/>
      <w:ind w:firstLine="0"/>
    </w:pPr>
    <w:rPr>
      <w:caps/>
      <w:sz w:val="28"/>
      <w:szCs w:val="28"/>
    </w:rPr>
  </w:style>
  <w:style w:type="paragraph" w:customStyle="1" w:styleId="ERY-Vaheplk1">
    <w:name w:val="ERY-Vaheplk1"/>
    <w:basedOn w:val="Heading3"/>
    <w:autoRedefine/>
    <w:rsid w:val="00922A81"/>
    <w:pPr>
      <w:spacing w:after="240"/>
      <w:ind w:firstLine="0"/>
    </w:pPr>
    <w:rPr>
      <w:sz w:val="24"/>
      <w:szCs w:val="24"/>
    </w:rPr>
  </w:style>
  <w:style w:type="paragraph" w:styleId="FootnoteText">
    <w:name w:val="footnote text"/>
    <w:basedOn w:val="Normal"/>
    <w:semiHidden/>
    <w:rPr>
      <w:sz w:val="20"/>
      <w:szCs w:val="20"/>
    </w:rPr>
  </w:style>
  <w:style w:type="paragraph" w:customStyle="1" w:styleId="ERY-Vaheplk2">
    <w:name w:val="ERY-Vaheplk2"/>
    <w:basedOn w:val="Heading3"/>
    <w:autoRedefine/>
    <w:rsid w:val="00336D8C"/>
    <w:pPr>
      <w:ind w:firstLine="0"/>
    </w:pPr>
    <w:rPr>
      <w:sz w:val="20"/>
      <w:szCs w:val="20"/>
    </w:rPr>
  </w:style>
  <w:style w:type="paragraph" w:customStyle="1" w:styleId="ERY-Joonis-plk">
    <w:name w:val="ERY-Joonis-plk"/>
    <w:basedOn w:val="Normal"/>
    <w:pPr>
      <w:spacing w:before="60" w:after="160"/>
    </w:pPr>
    <w:rPr>
      <w:sz w:val="22"/>
      <w:szCs w:val="22"/>
    </w:rPr>
  </w:style>
  <w:style w:type="paragraph" w:customStyle="1" w:styleId="ERY-Mrkus">
    <w:name w:val="ERY-Märkus"/>
    <w:basedOn w:val="Normal"/>
    <w:pPr>
      <w:spacing w:before="60" w:after="60"/>
      <w:ind w:left="567" w:firstLine="0"/>
    </w:pPr>
    <w:rPr>
      <w:sz w:val="22"/>
      <w:szCs w:val="22"/>
    </w:rPr>
  </w:style>
  <w:style w:type="character" w:styleId="FootnoteReference">
    <w:name w:val="footnote reference"/>
    <w:basedOn w:val="DefaultParagraphFont"/>
    <w:semiHidden/>
    <w:rPr>
      <w:vertAlign w:val="superscript"/>
    </w:rPr>
  </w:style>
  <w:style w:type="paragraph" w:customStyle="1" w:styleId="ERY-Viide">
    <w:name w:val="ERY-Viide"/>
    <w:basedOn w:val="Normal"/>
    <w:pPr>
      <w:ind w:left="720" w:hanging="720"/>
    </w:pPr>
    <w:rPr>
      <w:sz w:val="22"/>
      <w:szCs w:val="22"/>
    </w:rPr>
  </w:style>
  <w:style w:type="paragraph" w:customStyle="1" w:styleId="ERY-Vtmesnad">
    <w:name w:val="ERY-Võtmesõnad"/>
    <w:basedOn w:val="Normal"/>
    <w:link w:val="ERY-VtmesnadChar"/>
    <w:autoRedefine/>
    <w:rsid w:val="00B01F58"/>
    <w:pPr>
      <w:spacing w:before="100" w:after="100"/>
    </w:pPr>
  </w:style>
  <w:style w:type="paragraph" w:customStyle="1" w:styleId="ERY-Ylevaade">
    <w:name w:val="ERY-Ylevaade"/>
    <w:basedOn w:val="Normal"/>
    <w:autoRedefine/>
    <w:rsid w:val="004674DB"/>
  </w:style>
  <w:style w:type="paragraph" w:customStyle="1" w:styleId="ERY-Tabel-plk">
    <w:name w:val="ERY-Tabel-plk"/>
    <w:basedOn w:val="ERY-Joonis-plk"/>
    <w:pPr>
      <w:spacing w:before="160" w:after="60"/>
    </w:pPr>
  </w:style>
  <w:style w:type="paragraph" w:customStyle="1" w:styleId="ERY-Nide">
    <w:name w:val="ERY-Näide"/>
    <w:basedOn w:val="ERY-Mrkus"/>
    <w:pPr>
      <w:spacing w:before="0" w:after="100"/>
    </w:pPr>
  </w:style>
  <w:style w:type="paragraph" w:customStyle="1" w:styleId="ERY-Kirjandus">
    <w:name w:val="ERY-Kirjandus"/>
    <w:basedOn w:val="Normal"/>
    <w:pPr>
      <w:ind w:left="720" w:hanging="720"/>
    </w:pPr>
    <w:rPr>
      <w:sz w:val="22"/>
      <w:szCs w:val="22"/>
    </w:rPr>
  </w:style>
  <w:style w:type="paragraph" w:customStyle="1" w:styleId="ERY-Tutvustus">
    <w:name w:val="ERY-Tutvustus"/>
    <w:basedOn w:val="ERY-Ylevaade"/>
    <w:autoRedefine/>
    <w:rsid w:val="008772ED"/>
    <w:pPr>
      <w:spacing w:before="360"/>
    </w:pPr>
  </w:style>
  <w:style w:type="character" w:styleId="FollowedHyperlink">
    <w:name w:val="FollowedHyperlink"/>
    <w:basedOn w:val="DefaultParagraphFont"/>
    <w:rPr>
      <w:color w:val="800080"/>
      <w:u w:val="single"/>
    </w:rPr>
  </w:style>
  <w:style w:type="paragraph" w:customStyle="1" w:styleId="StyleERY-Autor12pt">
    <w:name w:val="Style ERY-Autor + 12 pt"/>
    <w:basedOn w:val="Normal"/>
    <w:autoRedefine/>
    <w:rsid w:val="009348B2"/>
    <w:pPr>
      <w:keepNext/>
      <w:spacing w:before="100" w:after="200"/>
      <w:ind w:firstLine="0"/>
      <w:outlineLvl w:val="0"/>
    </w:pPr>
    <w:rPr>
      <w:rFonts w:ascii="Arial" w:hAnsi="Arial" w:cs="Arial"/>
      <w:b/>
      <w:bCs/>
      <w:kern w:val="32"/>
      <w:szCs w:val="22"/>
    </w:rPr>
  </w:style>
  <w:style w:type="paragraph" w:customStyle="1" w:styleId="StyleERY-VtmesnadBold">
    <w:name w:val="Style ERY-Võtmesõnad + Bold"/>
    <w:basedOn w:val="ERY-Vtmesnad"/>
    <w:link w:val="StyleERY-VtmesnadBoldChar"/>
    <w:autoRedefine/>
    <w:rsid w:val="00543B12"/>
    <w:rPr>
      <w:b/>
      <w:bCs/>
    </w:rPr>
  </w:style>
  <w:style w:type="character" w:customStyle="1" w:styleId="ERY-VtmesnadChar">
    <w:name w:val="ERY-Võtmesõnad Char"/>
    <w:basedOn w:val="DefaultParagraphFont"/>
    <w:link w:val="ERY-Vtmesnad"/>
    <w:rsid w:val="00B01F58"/>
    <w:rPr>
      <w:noProof/>
      <w:sz w:val="24"/>
      <w:szCs w:val="24"/>
      <w:lang w:val="et-EE" w:eastAsia="en-US" w:bidi="ar-SA"/>
    </w:rPr>
  </w:style>
  <w:style w:type="character" w:customStyle="1" w:styleId="StyleERY-VtmesnadBoldChar">
    <w:name w:val="Style ERY-Võtmesõnad + Bold Char"/>
    <w:basedOn w:val="ERY-VtmesnadChar"/>
    <w:link w:val="StyleERY-VtmesnadBold"/>
    <w:rsid w:val="00543B12"/>
    <w:rPr>
      <w:b/>
      <w:bCs/>
      <w:noProof/>
      <w:sz w:val="24"/>
      <w:szCs w:val="24"/>
      <w:lang w:val="et-EE" w:eastAsia="en-US" w:bidi="ar-SA"/>
    </w:rPr>
  </w:style>
  <w:style w:type="paragraph" w:customStyle="1" w:styleId="ERY-Tsitaat">
    <w:name w:val="ERY-Tsitaat"/>
    <w:basedOn w:val="ERY-Mrkus"/>
    <w:autoRedefine/>
    <w:rsid w:val="00552370"/>
    <w:rPr>
      <w:kern w:val="36"/>
    </w:rPr>
  </w:style>
  <w:style w:type="paragraph" w:customStyle="1" w:styleId="StyleERY-VtmesnadBold1">
    <w:name w:val="Style ERY-Võtmesõnad + Bold1"/>
    <w:basedOn w:val="ERY-Vtmesnad"/>
    <w:link w:val="StyleERY-VtmesnadBold1Char"/>
    <w:autoRedefine/>
    <w:rsid w:val="00263E2B"/>
    <w:rPr>
      <w:b/>
      <w:bCs/>
    </w:rPr>
  </w:style>
  <w:style w:type="character" w:customStyle="1" w:styleId="StyleERY-VtmesnadBold1Char">
    <w:name w:val="Style ERY-Võtmesõnad + Bold1 Char"/>
    <w:basedOn w:val="ERY-VtmesnadChar"/>
    <w:link w:val="StyleERY-VtmesnadBold1"/>
    <w:rsid w:val="00263E2B"/>
    <w:rPr>
      <w:b/>
      <w:bCs/>
      <w:noProof/>
      <w:sz w:val="24"/>
      <w:szCs w:val="24"/>
      <w:lang w:val="et-EE" w:eastAsia="en-US" w:bidi="ar-SA"/>
    </w:rPr>
  </w:style>
  <w:style w:type="paragraph" w:customStyle="1" w:styleId="ERY-Vaheplk">
    <w:name w:val="ERY-Vaheplk"/>
    <w:basedOn w:val="Heading3"/>
    <w:rsid w:val="009348B2"/>
    <w:pPr>
      <w:ind w:firstLine="0"/>
    </w:pPr>
    <w:rPr>
      <w:sz w:val="24"/>
      <w:szCs w:val="24"/>
    </w:rPr>
  </w:style>
  <w:style w:type="character" w:styleId="UnresolvedMention">
    <w:name w:val="Unresolved Mention"/>
    <w:basedOn w:val="DefaultParagraphFont"/>
    <w:uiPriority w:val="99"/>
    <w:semiHidden/>
    <w:unhideWhenUsed/>
    <w:rsid w:val="00877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i.sepp@eki.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git%20Langemets\Application%20Data\Microsoft\Templates\ERY-Aastaraa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Settings\Margit Langemets\Application Data\Microsoft\Templates\ERY-Aastaraamat.dot</Template>
  <TotalTime>19</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[Kaastöö esileht (eeskujuks TRAMES)]</vt:lpstr>
    </vt:vector>
  </TitlesOfParts>
  <Company>EKI</Company>
  <LinksUpToDate>false</LinksUpToDate>
  <CharactersWithSpaces>1123</CharactersWithSpaces>
  <SharedDoc>false</SharedDoc>
  <HLinks>
    <vt:vector size="6" baseType="variant">
      <vt:variant>
        <vt:i4>2424958</vt:i4>
      </vt:variant>
      <vt:variant>
        <vt:i4>0</vt:i4>
      </vt:variant>
      <vt:variant>
        <vt:i4>0</vt:i4>
      </vt:variant>
      <vt:variant>
        <vt:i4>5</vt:i4>
      </vt:variant>
      <vt:variant>
        <vt:lpwstr>http://www.rakenduslingvistika.ee/main.php?mida=publika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Margit Langemets</dc:creator>
  <cp:keywords/>
  <dc:description/>
  <cp:lastModifiedBy>Maria-Maren Linkgreim</cp:lastModifiedBy>
  <cp:revision>7</cp:revision>
  <cp:lastPrinted>2004-10-20T07:39:00Z</cp:lastPrinted>
  <dcterms:created xsi:type="dcterms:W3CDTF">2026-10-12T11:49:00Z</dcterms:created>
  <dcterms:modified xsi:type="dcterms:W3CDTF">2026-10-12T12:11:00Z</dcterms:modified>
</cp:coreProperties>
</file>